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BCE" w:rsidRDefault="00415BCE" w:rsidP="00B94BD8">
      <w:pPr>
        <w:jc w:val="center"/>
        <w:rPr>
          <w:b/>
          <w:sz w:val="28"/>
          <w:szCs w:val="28"/>
        </w:rPr>
      </w:pPr>
    </w:p>
    <w:p w:rsidR="00B94BD8" w:rsidRDefault="00B94BD8">
      <w:pPr>
        <w:spacing w:line="240" w:lineRule="auto"/>
      </w:pPr>
    </w:p>
    <w:p w:rsidR="001F68AA" w:rsidRDefault="001F68AA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5D0DEB" w:rsidRDefault="005D0DEB" w:rsidP="00565A68">
      <w:pPr>
        <w:tabs>
          <w:tab w:val="left" w:pos="3387"/>
        </w:tabs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1F68AA" w:rsidRDefault="001F68AA" w:rsidP="001F68AA">
      <w:pPr>
        <w:jc w:val="center"/>
        <w:rPr>
          <w:b/>
          <w:sz w:val="24"/>
        </w:rPr>
      </w:pPr>
      <w:r w:rsidRPr="00EE1ECA">
        <w:rPr>
          <w:b/>
          <w:sz w:val="24"/>
        </w:rPr>
        <w:t>Lernaufgabe</w:t>
      </w:r>
      <w:r w:rsidR="001258C2">
        <w:rPr>
          <w:b/>
          <w:sz w:val="24"/>
        </w:rPr>
        <w:t>:</w:t>
      </w:r>
      <w:r w:rsidRPr="00EE1ECA">
        <w:rPr>
          <w:b/>
          <w:sz w:val="24"/>
        </w:rPr>
        <w:t xml:space="preserve"> </w:t>
      </w:r>
      <w:r w:rsidR="00127971">
        <w:rPr>
          <w:b/>
          <w:sz w:val="24"/>
        </w:rPr>
        <w:t>Biologie</w:t>
      </w:r>
    </w:p>
    <w:p w:rsidR="001F68AA" w:rsidRPr="00EE1ECA" w:rsidRDefault="001F68AA" w:rsidP="001F68AA">
      <w:pPr>
        <w:jc w:val="center"/>
        <w:rPr>
          <w:b/>
          <w:sz w:val="24"/>
        </w:rPr>
      </w:pPr>
    </w:p>
    <w:p w:rsidR="00127971" w:rsidRPr="00EE1ECA" w:rsidRDefault="00127971" w:rsidP="00127971">
      <w:pPr>
        <w:jc w:val="center"/>
        <w:rPr>
          <w:b/>
          <w:sz w:val="24"/>
        </w:rPr>
      </w:pPr>
    </w:p>
    <w:p w:rsidR="00507B94" w:rsidRDefault="00127971" w:rsidP="00127971">
      <w:pPr>
        <w:jc w:val="center"/>
        <w:rPr>
          <w:b/>
          <w:sz w:val="32"/>
          <w:szCs w:val="32"/>
        </w:rPr>
      </w:pPr>
      <w:r w:rsidRPr="00507B94">
        <w:rPr>
          <w:b/>
          <w:sz w:val="32"/>
          <w:szCs w:val="32"/>
        </w:rPr>
        <w:t>„Infiziert ihr euch noch oder impft ihr schon?“</w:t>
      </w:r>
      <w:r w:rsidR="00117394" w:rsidRPr="00507B94">
        <w:rPr>
          <w:b/>
          <w:sz w:val="32"/>
          <w:szCs w:val="32"/>
        </w:rPr>
        <w:t xml:space="preserve"> – </w:t>
      </w:r>
    </w:p>
    <w:p w:rsidR="00127971" w:rsidRPr="00507B94" w:rsidRDefault="00127971" w:rsidP="00127971">
      <w:pPr>
        <w:jc w:val="center"/>
        <w:rPr>
          <w:b/>
          <w:sz w:val="32"/>
          <w:szCs w:val="32"/>
        </w:rPr>
      </w:pPr>
      <w:r w:rsidRPr="00507B94">
        <w:rPr>
          <w:b/>
          <w:sz w:val="32"/>
          <w:szCs w:val="32"/>
        </w:rPr>
        <w:t>Infektionskrankheiten</w:t>
      </w:r>
    </w:p>
    <w:p w:rsidR="00127971" w:rsidRPr="001C28DB" w:rsidRDefault="00127971" w:rsidP="00127971">
      <w:pPr>
        <w:jc w:val="center"/>
        <w:rPr>
          <w:b/>
          <w:sz w:val="24"/>
          <w:szCs w:val="24"/>
        </w:rPr>
      </w:pPr>
    </w:p>
    <w:p w:rsidR="00B2327A" w:rsidRDefault="00127971" w:rsidP="00C27A3A">
      <w:pPr>
        <w:rPr>
          <w:b/>
          <w:sz w:val="24"/>
        </w:rPr>
      </w:pPr>
      <w:r>
        <w:rPr>
          <w:noProof/>
          <w:lang w:eastAsia="de-DE"/>
        </w:rPr>
        <w:drawing>
          <wp:inline distT="0" distB="0" distL="0" distR="0" wp14:anchorId="5F9ACAF6" wp14:editId="50691E9A">
            <wp:extent cx="5010150" cy="3173095"/>
            <wp:effectExtent l="19050" t="0" r="0" b="0"/>
            <wp:docPr id="5" name="Bild 2" descr="Bakterien, Virus, Krankheit, Bakterium, Infektion, Grü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kterien, Virus, Krankheit, Bakterium, Infektion, Grü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361" cy="31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29" w:rsidRDefault="00781D29" w:rsidP="00D01B2E">
      <w:pPr>
        <w:tabs>
          <w:tab w:val="left" w:pos="1560"/>
          <w:tab w:val="left" w:pos="2127"/>
        </w:tabs>
        <w:rPr>
          <w:b/>
          <w:sz w:val="16"/>
          <w:szCs w:val="16"/>
        </w:rPr>
      </w:pPr>
    </w:p>
    <w:p w:rsidR="001A7DFB" w:rsidRPr="002A2997" w:rsidRDefault="001A7DFB" w:rsidP="001A7DFB">
      <w:pPr>
        <w:jc w:val="center"/>
        <w:rPr>
          <w:sz w:val="24"/>
        </w:rPr>
      </w:pPr>
      <w:r w:rsidRPr="002A2997">
        <w:rPr>
          <w:b/>
          <w:sz w:val="24"/>
        </w:rPr>
        <w:t>Abb.:</w:t>
      </w:r>
      <w:r>
        <w:rPr>
          <w:b/>
          <w:sz w:val="24"/>
        </w:rPr>
        <w:t xml:space="preserve"> Bakterienzelle</w:t>
      </w:r>
    </w:p>
    <w:p w:rsidR="00415BCE" w:rsidRDefault="00415BCE" w:rsidP="00156C11">
      <w:pPr>
        <w:rPr>
          <w:sz w:val="28"/>
        </w:rPr>
      </w:pPr>
    </w:p>
    <w:p w:rsidR="00D01B2E" w:rsidRPr="0022394E" w:rsidRDefault="00D01B2E" w:rsidP="005D0DEB">
      <w:pPr>
        <w:jc w:val="center"/>
        <w:rPr>
          <w:sz w:val="28"/>
        </w:rPr>
      </w:pPr>
    </w:p>
    <w:p w:rsidR="005D0DEB" w:rsidRDefault="001F68AA" w:rsidP="005D0DEB">
      <w:pPr>
        <w:jc w:val="center"/>
        <w:rPr>
          <w:sz w:val="28"/>
        </w:rPr>
      </w:pPr>
      <w:r w:rsidRPr="00B71994">
        <w:rPr>
          <w:sz w:val="28"/>
        </w:rPr>
        <w:t>Eine Lernaufgabe</w:t>
      </w:r>
      <w:r>
        <w:rPr>
          <w:sz w:val="28"/>
        </w:rPr>
        <w:t xml:space="preserve"> für </w:t>
      </w:r>
      <w:r w:rsidR="005D0DEB">
        <w:rPr>
          <w:sz w:val="28"/>
        </w:rPr>
        <w:t xml:space="preserve">die Jahrgangsstufe </w:t>
      </w:r>
      <w:r w:rsidR="00127971">
        <w:rPr>
          <w:sz w:val="28"/>
        </w:rPr>
        <w:t>9</w:t>
      </w:r>
    </w:p>
    <w:p w:rsidR="001F68AA" w:rsidRPr="00010F0E" w:rsidRDefault="001F68AA" w:rsidP="005D0DEB">
      <w:pPr>
        <w:jc w:val="center"/>
        <w:rPr>
          <w:i/>
          <w:sz w:val="28"/>
        </w:rPr>
      </w:pPr>
      <w:r>
        <w:rPr>
          <w:sz w:val="28"/>
        </w:rPr>
        <w:t>zum Them</w:t>
      </w:r>
      <w:r w:rsidR="001258C2">
        <w:rPr>
          <w:sz w:val="28"/>
        </w:rPr>
        <w:t>enfeld</w:t>
      </w:r>
      <w:r w:rsidR="00BC0DCA">
        <w:rPr>
          <w:i/>
          <w:sz w:val="28"/>
        </w:rPr>
        <w:t xml:space="preserve"> </w:t>
      </w:r>
      <w:r w:rsidR="00127971" w:rsidRPr="00BC0DCA">
        <w:rPr>
          <w:i/>
          <w:sz w:val="28"/>
        </w:rPr>
        <w:t xml:space="preserve">3.5 Gesundheit </w:t>
      </w:r>
      <w:r w:rsidR="001A7DFB" w:rsidRPr="00BC0DCA">
        <w:rPr>
          <w:i/>
          <w:sz w:val="28"/>
        </w:rPr>
        <w:t>–</w:t>
      </w:r>
      <w:r w:rsidR="00127971" w:rsidRPr="00BC0DCA">
        <w:rPr>
          <w:i/>
          <w:sz w:val="28"/>
        </w:rPr>
        <w:t xml:space="preserve"> Krankheit</w:t>
      </w:r>
    </w:p>
    <w:p w:rsidR="001F68AA" w:rsidRPr="00B71994" w:rsidRDefault="001F68AA" w:rsidP="005D0DEB">
      <w:pPr>
        <w:jc w:val="center"/>
        <w:rPr>
          <w:sz w:val="28"/>
        </w:rPr>
      </w:pPr>
      <w:r>
        <w:rPr>
          <w:sz w:val="28"/>
        </w:rPr>
        <w:t xml:space="preserve">(Zeit: </w:t>
      </w:r>
      <w:r w:rsidR="001A7DFB">
        <w:rPr>
          <w:sz w:val="28"/>
        </w:rPr>
        <w:t>3</w:t>
      </w:r>
      <w:r w:rsidR="00117394">
        <w:rPr>
          <w:sz w:val="28"/>
        </w:rPr>
        <w:t xml:space="preserve"> bis </w:t>
      </w:r>
      <w:r w:rsidR="001A7DFB">
        <w:rPr>
          <w:sz w:val="28"/>
        </w:rPr>
        <w:t>4</w:t>
      </w:r>
      <w:r>
        <w:rPr>
          <w:sz w:val="28"/>
        </w:rPr>
        <w:t xml:space="preserve"> Unterrichtsstunden)</w:t>
      </w:r>
    </w:p>
    <w:p w:rsidR="001F68AA" w:rsidRDefault="001F68AA" w:rsidP="001F68AA">
      <w:pPr>
        <w:rPr>
          <w:b/>
          <w:sz w:val="28"/>
        </w:rPr>
      </w:pPr>
    </w:p>
    <w:p w:rsidR="00C27A3A" w:rsidRPr="00B71994" w:rsidRDefault="00C27A3A" w:rsidP="001F68AA">
      <w:pPr>
        <w:spacing w:before="60" w:after="60"/>
        <w:rPr>
          <w:noProof/>
          <w:lang w:eastAsia="de-DE"/>
        </w:rPr>
      </w:pPr>
    </w:p>
    <w:p w:rsidR="001F68AA" w:rsidRPr="00C27A3A" w:rsidRDefault="001F68AA" w:rsidP="00C27A3A">
      <w:pPr>
        <w:spacing w:before="60" w:after="60"/>
        <w:rPr>
          <w:noProof/>
          <w:lang w:eastAsia="de-DE"/>
        </w:rPr>
      </w:pPr>
      <w:r>
        <w:rPr>
          <w:b/>
          <w:sz w:val="24"/>
          <w:szCs w:val="24"/>
        </w:rPr>
        <w:br w:type="page"/>
      </w:r>
    </w:p>
    <w:p w:rsidR="001258C2" w:rsidRDefault="0064296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Rahmenlehrplanbezug:</w:t>
      </w:r>
    </w:p>
    <w:p w:rsidR="000E0151" w:rsidRDefault="000E0151">
      <w:pPr>
        <w:spacing w:line="240" w:lineRule="auto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433"/>
      </w:tblGrid>
      <w:tr w:rsidR="000E0151" w:rsidRPr="00202F49" w:rsidTr="000E0151">
        <w:tc>
          <w:tcPr>
            <w:tcW w:w="2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8119C5" w:rsidRDefault="000E0151" w:rsidP="000E0151">
            <w:pPr>
              <w:spacing w:before="200" w:after="200"/>
              <w:rPr>
                <w:b/>
              </w:rPr>
            </w:pPr>
            <w:r>
              <w:rPr>
                <w:b/>
              </w:rPr>
              <w:t>Themenfeld</w:t>
            </w:r>
          </w:p>
        </w:tc>
        <w:tc>
          <w:tcPr>
            <w:tcW w:w="64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202F49" w:rsidRDefault="001A7DFB" w:rsidP="000E0151">
            <w:pPr>
              <w:spacing w:before="200" w:after="200"/>
            </w:pPr>
            <w:r w:rsidRPr="005B1956">
              <w:t>3.5 Gesundheit</w:t>
            </w:r>
            <w:r>
              <w:t xml:space="preserve"> </w:t>
            </w:r>
            <w:bookmarkStart w:id="0" w:name="_Hlk508196213"/>
            <w:r w:rsidR="00117394">
              <w:t>–</w:t>
            </w:r>
            <w:bookmarkEnd w:id="0"/>
            <w:r w:rsidRPr="005B1956">
              <w:t xml:space="preserve"> Krankheit</w:t>
            </w:r>
          </w:p>
        </w:tc>
      </w:tr>
      <w:tr w:rsidR="0064296D" w:rsidRPr="008119C5" w:rsidTr="00533B08">
        <w:tc>
          <w:tcPr>
            <w:tcW w:w="2802" w:type="dxa"/>
          </w:tcPr>
          <w:p w:rsidR="0064296D" w:rsidRDefault="0064296D" w:rsidP="00533B08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  <w:r>
              <w:rPr>
                <w:b/>
              </w:rPr>
              <w:t>(e)</w:t>
            </w:r>
          </w:p>
          <w:p w:rsidR="0064296D" w:rsidRPr="008119C5" w:rsidRDefault="0064296D" w:rsidP="00533B08">
            <w:pPr>
              <w:spacing w:before="200" w:after="200"/>
              <w:rPr>
                <w:b/>
              </w:rPr>
            </w:pPr>
            <w:r>
              <w:rPr>
                <w:b/>
              </w:rPr>
              <w:t>(fett = Schwerpunkt)</w:t>
            </w:r>
          </w:p>
        </w:tc>
        <w:tc>
          <w:tcPr>
            <w:tcW w:w="6433" w:type="dxa"/>
          </w:tcPr>
          <w:p w:rsidR="001A7DFB" w:rsidRDefault="001A7DFB" w:rsidP="00633B64">
            <w:pPr>
              <w:spacing w:before="200" w:after="200"/>
            </w:pPr>
            <w:r>
              <w:t>Mit Fachwissen umgehen</w:t>
            </w:r>
          </w:p>
          <w:p w:rsidR="001A7DFB" w:rsidRPr="004F7E48" w:rsidRDefault="001A7DFB" w:rsidP="00633B64">
            <w:pPr>
              <w:spacing w:before="200" w:after="200"/>
              <w:rPr>
                <w:b/>
              </w:rPr>
            </w:pPr>
            <w:r w:rsidRPr="004F7E48">
              <w:rPr>
                <w:b/>
              </w:rPr>
              <w:t>Erkenntnisse gewinnen</w:t>
            </w:r>
          </w:p>
          <w:p w:rsidR="001A7DFB" w:rsidRDefault="001A7DFB" w:rsidP="00633B64">
            <w:pPr>
              <w:spacing w:before="200" w:after="200"/>
            </w:pPr>
            <w:r>
              <w:t>Kommunizieren</w:t>
            </w:r>
          </w:p>
          <w:p w:rsidR="0064296D" w:rsidRPr="008A1768" w:rsidRDefault="001A7DFB" w:rsidP="00633B64">
            <w:pPr>
              <w:spacing w:before="200" w:after="200"/>
            </w:pPr>
            <w:r w:rsidRPr="004F7E48">
              <w:rPr>
                <w:b/>
              </w:rPr>
              <w:t>Bewerten</w:t>
            </w:r>
          </w:p>
        </w:tc>
      </w:tr>
      <w:tr w:rsidR="0064296D" w:rsidRPr="008119C5" w:rsidTr="00533B08">
        <w:tc>
          <w:tcPr>
            <w:tcW w:w="2802" w:type="dxa"/>
          </w:tcPr>
          <w:p w:rsidR="006F7122" w:rsidRPr="008119C5" w:rsidRDefault="000E0151" w:rsidP="00E01582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 xml:space="preserve">wesentliche </w:t>
            </w:r>
            <w:r w:rsidRPr="008119C5">
              <w:rPr>
                <w:b/>
              </w:rPr>
              <w:t>Standard</w:t>
            </w:r>
            <w:r>
              <w:rPr>
                <w:b/>
              </w:rPr>
              <w:t>s</w:t>
            </w:r>
          </w:p>
        </w:tc>
        <w:tc>
          <w:tcPr>
            <w:tcW w:w="6433" w:type="dxa"/>
          </w:tcPr>
          <w:p w:rsidR="00117394" w:rsidRPr="00E01582" w:rsidRDefault="00117394" w:rsidP="00117394">
            <w:pPr>
              <w:pStyle w:val="Listenabsatz"/>
              <w:spacing w:line="240" w:lineRule="auto"/>
              <w:ind w:left="232"/>
              <w:rPr>
                <w:rFonts w:eastAsia="Times New Roman" w:cs="Arial"/>
                <w:sz w:val="16"/>
                <w:szCs w:val="16"/>
                <w:lang w:eastAsia="de-DE"/>
              </w:rPr>
            </w:pPr>
          </w:p>
          <w:p w:rsidR="001A7DFB" w:rsidRPr="00B7191B" w:rsidRDefault="001A7DFB" w:rsidP="00816B9A">
            <w:pPr>
              <w:pStyle w:val="Listenabsatz"/>
              <w:numPr>
                <w:ilvl w:val="0"/>
                <w:numId w:val="4"/>
              </w:numPr>
              <w:spacing w:line="240" w:lineRule="auto"/>
              <w:ind w:left="232" w:hanging="232"/>
              <w:rPr>
                <w:rFonts w:eastAsia="Times New Roman" w:cs="Arial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>Zusammenhänge zwischen Umwelteinflüssen und deren Folgen auf die Gesundheit von Organismen herstellen (2.1.1.2 F)</w:t>
            </w:r>
          </w:p>
          <w:p w:rsidR="001A7DFB" w:rsidRPr="00B7191B" w:rsidRDefault="001A7DFB" w:rsidP="00816B9A">
            <w:pPr>
              <w:pStyle w:val="Listenabsatz"/>
              <w:numPr>
                <w:ilvl w:val="0"/>
                <w:numId w:val="3"/>
              </w:numPr>
              <w:spacing w:line="240" w:lineRule="auto"/>
              <w:ind w:left="232" w:hanging="232"/>
              <w:rPr>
                <w:rFonts w:eastAsia="Times New Roman" w:cs="Arial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>Maßnahmen zur Gesundhaltung des eigenen Körpers b</w:t>
            </w:r>
            <w:r w:rsidRPr="00B7191B">
              <w:rPr>
                <w:rFonts w:eastAsia="Times New Roman" w:cs="Arial"/>
                <w:lang w:eastAsia="de-DE"/>
              </w:rPr>
              <w:t>e</w:t>
            </w:r>
            <w:r w:rsidRPr="00B7191B">
              <w:rPr>
                <w:rFonts w:eastAsia="Times New Roman" w:cs="Arial"/>
                <w:lang w:eastAsia="de-DE"/>
              </w:rPr>
              <w:t>gründen (2.1.2.2 D)</w:t>
            </w:r>
          </w:p>
          <w:p w:rsidR="001A7DFB" w:rsidRPr="00B7191B" w:rsidRDefault="001A7DFB" w:rsidP="00816B9A">
            <w:pPr>
              <w:pStyle w:val="Listenabsatz"/>
              <w:numPr>
                <w:ilvl w:val="0"/>
                <w:numId w:val="5"/>
              </w:numPr>
              <w:spacing w:line="240" w:lineRule="auto"/>
              <w:ind w:left="232" w:hanging="232"/>
              <w:rPr>
                <w:rFonts w:eastAsia="Times New Roman" w:cs="Arial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>in einem Entscheidungsprozess relevante Bewertungskrit</w:t>
            </w:r>
            <w:r w:rsidRPr="00B7191B">
              <w:rPr>
                <w:rFonts w:eastAsia="Times New Roman" w:cs="Arial"/>
                <w:lang w:eastAsia="de-DE"/>
              </w:rPr>
              <w:t>e</w:t>
            </w:r>
            <w:r w:rsidRPr="00B7191B">
              <w:rPr>
                <w:rFonts w:eastAsia="Times New Roman" w:cs="Arial"/>
                <w:lang w:eastAsia="de-DE"/>
              </w:rPr>
              <w:t>rien anwenden (2.4.1.1 F)</w:t>
            </w:r>
          </w:p>
          <w:p w:rsidR="001A7DFB" w:rsidRPr="00B7191B" w:rsidRDefault="001A7DFB" w:rsidP="00816B9A">
            <w:pPr>
              <w:pStyle w:val="Listenabsatz"/>
              <w:numPr>
                <w:ilvl w:val="0"/>
                <w:numId w:val="5"/>
              </w:numPr>
              <w:spacing w:line="240" w:lineRule="auto"/>
              <w:ind w:left="232" w:hanging="232"/>
              <w:rPr>
                <w:rFonts w:eastAsia="Times New Roman" w:cs="Arial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>in einer Entscheidungssituation zwischen mehreren Han</w:t>
            </w:r>
            <w:r w:rsidRPr="00B7191B">
              <w:rPr>
                <w:rFonts w:eastAsia="Times New Roman" w:cs="Arial"/>
                <w:lang w:eastAsia="de-DE"/>
              </w:rPr>
              <w:t>d</w:t>
            </w:r>
            <w:r w:rsidRPr="00B7191B">
              <w:rPr>
                <w:rFonts w:eastAsia="Times New Roman" w:cs="Arial"/>
                <w:lang w:eastAsia="de-DE"/>
              </w:rPr>
              <w:t>lungsoptionen begründet auswählen (2.4.1.2 F)</w:t>
            </w:r>
          </w:p>
          <w:p w:rsidR="001A7DFB" w:rsidRPr="00B7191B" w:rsidRDefault="001A7DFB" w:rsidP="00816B9A">
            <w:pPr>
              <w:pStyle w:val="Listenabsatz"/>
              <w:numPr>
                <w:ilvl w:val="0"/>
                <w:numId w:val="5"/>
              </w:numPr>
              <w:spacing w:line="240" w:lineRule="auto"/>
              <w:ind w:left="232" w:hanging="232"/>
              <w:rPr>
                <w:rFonts w:eastAsia="Times New Roman" w:cs="Arial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>Schlussfolgerungen mit Verweis auf Daten oder auf der Grundlage von naturwissenschaftlichen Informationen ziehen (2.4.2 E/F)</w:t>
            </w:r>
          </w:p>
          <w:p w:rsidR="00117394" w:rsidRPr="008A1768" w:rsidRDefault="001A7DFB" w:rsidP="00E01582">
            <w:pPr>
              <w:pStyle w:val="Listenabsatz"/>
              <w:numPr>
                <w:ilvl w:val="0"/>
                <w:numId w:val="5"/>
              </w:numPr>
              <w:spacing w:after="120" w:line="240" w:lineRule="auto"/>
              <w:ind w:left="232" w:hanging="232"/>
            </w:pPr>
            <w:r w:rsidRPr="00B7191B">
              <w:rPr>
                <w:rFonts w:eastAsia="Times New Roman" w:cs="Arial"/>
                <w:lang w:eastAsia="de-DE"/>
              </w:rPr>
              <w:t>Sicherheitsrisiken einschätzen und neue Sicherheitsma</w:t>
            </w:r>
            <w:r w:rsidRPr="00B7191B">
              <w:rPr>
                <w:rFonts w:eastAsia="Times New Roman" w:cs="Arial"/>
                <w:lang w:eastAsia="de-DE"/>
              </w:rPr>
              <w:t>ß</w:t>
            </w:r>
            <w:r w:rsidRPr="00B7191B">
              <w:rPr>
                <w:rFonts w:eastAsia="Times New Roman" w:cs="Arial"/>
                <w:lang w:eastAsia="de-DE"/>
              </w:rPr>
              <w:t>nahmen ableiten (2.4.3.2 G/H)</w:t>
            </w:r>
          </w:p>
        </w:tc>
      </w:tr>
      <w:tr w:rsidR="0064296D" w:rsidRPr="008119C5" w:rsidTr="00C55C0C">
        <w:trPr>
          <w:trHeight w:val="444"/>
        </w:trPr>
        <w:tc>
          <w:tcPr>
            <w:tcW w:w="2802" w:type="dxa"/>
          </w:tcPr>
          <w:p w:rsidR="0064296D" w:rsidRDefault="000E0151" w:rsidP="00C55C0C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433" w:type="dxa"/>
          </w:tcPr>
          <w:p w:rsidR="0064296D" w:rsidRPr="008A1768" w:rsidRDefault="00BC0DCA" w:rsidP="00694663">
            <w:pPr>
              <w:tabs>
                <w:tab w:val="left" w:pos="1373"/>
              </w:tabs>
              <w:spacing w:before="120" w:after="120"/>
              <w:ind w:left="175" w:hanging="142"/>
            </w:pPr>
            <w:r>
              <w:t xml:space="preserve"> </w:t>
            </w:r>
            <w:r w:rsidR="001A7DFB">
              <w:t>D</w:t>
            </w:r>
            <w:r>
              <w:t xml:space="preserve"> </w:t>
            </w:r>
            <w:r w:rsidR="00117394">
              <w:t>–</w:t>
            </w:r>
            <w:r>
              <w:t xml:space="preserve"> </w:t>
            </w:r>
            <w:r w:rsidR="001A7DFB">
              <w:t>G</w:t>
            </w:r>
          </w:p>
        </w:tc>
      </w:tr>
      <w:tr w:rsidR="0064296D" w:rsidRPr="008119C5" w:rsidTr="00533B08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64296D" w:rsidRDefault="0064296D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</w:t>
            </w:r>
            <w:r w:rsidR="000E0151">
              <w:rPr>
                <w:b/>
              </w:rPr>
              <w:t xml:space="preserve"> zum</w:t>
            </w:r>
            <w:r>
              <w:rPr>
                <w:b/>
              </w:rPr>
              <w:t xml:space="preserve"> Basiscurr</w:t>
            </w:r>
            <w:r>
              <w:rPr>
                <w:b/>
              </w:rPr>
              <w:t>i</w:t>
            </w:r>
            <w:r>
              <w:rPr>
                <w:b/>
              </w:rPr>
              <w:t xml:space="preserve">culum </w:t>
            </w:r>
            <w:r w:rsidR="000E0151">
              <w:rPr>
                <w:b/>
              </w:rPr>
              <w:t>Sprachbildung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117394" w:rsidRPr="00E01582" w:rsidRDefault="00117394" w:rsidP="00117394">
            <w:pPr>
              <w:pStyle w:val="Listenabsatz"/>
              <w:spacing w:line="240" w:lineRule="auto"/>
              <w:ind w:left="209"/>
              <w:rPr>
                <w:rFonts w:eastAsia="Times New Roman" w:cs="Arial"/>
                <w:sz w:val="16"/>
                <w:szCs w:val="16"/>
                <w:lang w:eastAsia="de-DE"/>
              </w:rPr>
            </w:pPr>
          </w:p>
          <w:p w:rsidR="001A7DFB" w:rsidRPr="00B7191B" w:rsidRDefault="001A7DFB" w:rsidP="00816B9A">
            <w:pPr>
              <w:pStyle w:val="Listenabsatz"/>
              <w:numPr>
                <w:ilvl w:val="0"/>
                <w:numId w:val="3"/>
              </w:numPr>
              <w:spacing w:line="240" w:lineRule="auto"/>
              <w:ind w:left="209" w:hanging="209"/>
              <w:rPr>
                <w:rFonts w:eastAsia="Times New Roman" w:cs="Arial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>aus Texten gezielt Informationen ermitteln (z</w:t>
            </w:r>
            <w:r w:rsidR="00C55C0C">
              <w:rPr>
                <w:rFonts w:eastAsia="Times New Roman" w:cs="Arial"/>
                <w:lang w:eastAsia="de-DE"/>
              </w:rPr>
              <w:t>.</w:t>
            </w:r>
            <w:r w:rsidRPr="00B7191B">
              <w:rPr>
                <w:rFonts w:eastAsia="Times New Roman" w:cs="Arial"/>
                <w:lang w:eastAsia="de-DE"/>
              </w:rPr>
              <w:t>B.</w:t>
            </w:r>
            <w:r w:rsidR="00C55C0C">
              <w:rPr>
                <w:rFonts w:eastAsia="Times New Roman" w:cs="Arial"/>
                <w:lang w:eastAsia="de-DE"/>
              </w:rPr>
              <w:t xml:space="preserve"> </w:t>
            </w:r>
            <w:r w:rsidRPr="00B7191B">
              <w:rPr>
                <w:rFonts w:eastAsia="Times New Roman" w:cs="Arial"/>
                <w:lang w:eastAsia="de-DE"/>
              </w:rPr>
              <w:t>Fakten, E</w:t>
            </w:r>
            <w:r w:rsidRPr="00B7191B">
              <w:rPr>
                <w:rFonts w:eastAsia="Times New Roman" w:cs="Arial"/>
                <w:lang w:eastAsia="de-DE"/>
              </w:rPr>
              <w:t>r</w:t>
            </w:r>
            <w:r w:rsidRPr="00B7191B">
              <w:rPr>
                <w:rFonts w:eastAsia="Times New Roman" w:cs="Arial"/>
                <w:lang w:eastAsia="de-DE"/>
              </w:rPr>
              <w:t xml:space="preserve">eignisse, </w:t>
            </w:r>
            <w:r w:rsidR="00C55C0C" w:rsidRPr="00B7191B">
              <w:rPr>
                <w:rFonts w:eastAsia="Times New Roman" w:cs="Arial"/>
                <w:lang w:eastAsia="de-DE"/>
              </w:rPr>
              <w:t>Themen</w:t>
            </w:r>
            <w:r w:rsidR="00C55C0C">
              <w:rPr>
                <w:rFonts w:eastAsia="Times New Roman" w:cs="Arial"/>
                <w:lang w:eastAsia="de-DE"/>
              </w:rPr>
              <w:t>)</w:t>
            </w:r>
            <w:r w:rsidR="00C55C0C" w:rsidRPr="00B7191B">
              <w:rPr>
                <w:rFonts w:eastAsia="Times New Roman" w:cs="Arial"/>
                <w:lang w:eastAsia="de-DE"/>
              </w:rPr>
              <w:t xml:space="preserve"> (</w:t>
            </w:r>
            <w:r w:rsidRPr="00B7191B">
              <w:rPr>
                <w:rFonts w:eastAsia="Times New Roman" w:cs="Arial"/>
                <w:lang w:eastAsia="de-DE"/>
              </w:rPr>
              <w:t>1.3.2.1 D)</w:t>
            </w:r>
          </w:p>
          <w:p w:rsidR="001A7DFB" w:rsidRPr="00B7191B" w:rsidRDefault="001A7DFB" w:rsidP="00816B9A">
            <w:pPr>
              <w:pStyle w:val="Listenabsatz"/>
              <w:numPr>
                <w:ilvl w:val="0"/>
                <w:numId w:val="3"/>
              </w:numPr>
              <w:spacing w:line="240" w:lineRule="auto"/>
              <w:ind w:left="209" w:hanging="209"/>
              <w:rPr>
                <w:rFonts w:eastAsia="Times New Roman" w:cs="Arial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>den wesentlichen Inhalt von Texten zusammenfassen (1.3.2.2 D/G)</w:t>
            </w:r>
          </w:p>
          <w:p w:rsidR="001A7DFB" w:rsidRPr="00B7191B" w:rsidRDefault="001A7DFB" w:rsidP="00816B9A">
            <w:pPr>
              <w:pStyle w:val="Listenabsatz"/>
              <w:numPr>
                <w:ilvl w:val="0"/>
                <w:numId w:val="3"/>
              </w:numPr>
              <w:spacing w:line="240" w:lineRule="auto"/>
              <w:ind w:left="209" w:hanging="209"/>
              <w:rPr>
                <w:rFonts w:eastAsia="Times New Roman" w:cs="Arial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>Arbeitsergebnisse aus Einzel-, Partner</w:t>
            </w:r>
            <w:r w:rsidR="00C55C0C">
              <w:rPr>
                <w:rFonts w:eastAsia="Times New Roman" w:cs="Arial"/>
                <w:lang w:eastAsia="de-DE"/>
              </w:rPr>
              <w:t>-</w:t>
            </w:r>
            <w:r w:rsidRPr="00B7191B">
              <w:rPr>
                <w:rFonts w:eastAsia="Times New Roman" w:cs="Arial"/>
                <w:lang w:eastAsia="de-DE"/>
              </w:rPr>
              <w:t xml:space="preserve"> und Gruppenarbeit präsentieren (1.3.3.1 D/G)</w:t>
            </w:r>
          </w:p>
          <w:p w:rsidR="00C55C0C" w:rsidRPr="00B2327A" w:rsidRDefault="001A7DFB" w:rsidP="00E01582">
            <w:pPr>
              <w:pStyle w:val="Listenabsatz"/>
              <w:numPr>
                <w:ilvl w:val="0"/>
                <w:numId w:val="5"/>
              </w:numPr>
              <w:spacing w:after="120" w:line="240" w:lineRule="auto"/>
              <w:ind w:left="209" w:hanging="209"/>
              <w:rPr>
                <w:rFonts w:ascii="ArialMT" w:hAnsi="ArialMT" w:cs="ArialMT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>die eigene Meinung mit Argumenten stützen (1.3.2.2 D/G</w:t>
            </w:r>
            <w:r w:rsidR="00C55C0C">
              <w:rPr>
                <w:rFonts w:eastAsia="Times New Roman" w:cs="Arial"/>
                <w:lang w:eastAsia="de-DE"/>
              </w:rPr>
              <w:t>)</w:t>
            </w:r>
          </w:p>
        </w:tc>
      </w:tr>
      <w:tr w:rsidR="000E0151" w:rsidRPr="008119C5" w:rsidTr="00533B08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0E0151" w:rsidRDefault="000E0151" w:rsidP="00533B08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zum Basiscurr</w:t>
            </w:r>
            <w:r>
              <w:rPr>
                <w:b/>
              </w:rPr>
              <w:t>i</w:t>
            </w:r>
            <w:r>
              <w:rPr>
                <w:b/>
              </w:rPr>
              <w:t>culum Medienbildung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633B64" w:rsidRPr="00E01582" w:rsidRDefault="00633B64" w:rsidP="00633B64">
            <w:pPr>
              <w:pStyle w:val="Listenabsatz"/>
              <w:spacing w:line="240" w:lineRule="auto"/>
              <w:ind w:left="235"/>
              <w:rPr>
                <w:rFonts w:eastAsia="Times New Roman" w:cs="Arial"/>
                <w:sz w:val="16"/>
                <w:szCs w:val="16"/>
                <w:lang w:eastAsia="de-DE"/>
              </w:rPr>
            </w:pPr>
          </w:p>
          <w:p w:rsidR="00694663" w:rsidRDefault="001A7DFB" w:rsidP="00816B9A">
            <w:pPr>
              <w:pStyle w:val="Listenabsatz"/>
              <w:numPr>
                <w:ilvl w:val="0"/>
                <w:numId w:val="3"/>
              </w:numPr>
              <w:spacing w:line="240" w:lineRule="auto"/>
              <w:ind w:left="235" w:hanging="235"/>
              <w:rPr>
                <w:rFonts w:eastAsia="Times New Roman" w:cs="Arial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 xml:space="preserve">bei der Bearbeitung von Lern- und Arbeitsaufgaben mediale Quellen gezielt zur Informationsgewinnung und zum </w:t>
            </w:r>
          </w:p>
          <w:p w:rsidR="001A7DFB" w:rsidRPr="00B7191B" w:rsidRDefault="001A7DFB" w:rsidP="00694663">
            <w:pPr>
              <w:pStyle w:val="Listenabsatz"/>
              <w:spacing w:line="240" w:lineRule="auto"/>
              <w:ind w:left="235"/>
              <w:rPr>
                <w:rFonts w:eastAsia="Times New Roman" w:cs="Arial"/>
                <w:lang w:eastAsia="de-DE"/>
              </w:rPr>
            </w:pPr>
            <w:r w:rsidRPr="00B7191B">
              <w:rPr>
                <w:rFonts w:eastAsia="Times New Roman" w:cs="Arial"/>
                <w:lang w:eastAsia="de-DE"/>
              </w:rPr>
              <w:t>Wissenserwerb nutzen (2.3.1.1 G)</w:t>
            </w:r>
          </w:p>
          <w:p w:rsidR="00633B64" w:rsidRDefault="001A7DFB" w:rsidP="00E01582">
            <w:pPr>
              <w:pStyle w:val="Listenabsatz"/>
              <w:numPr>
                <w:ilvl w:val="0"/>
                <w:numId w:val="3"/>
              </w:numPr>
              <w:spacing w:after="120" w:line="240" w:lineRule="auto"/>
              <w:ind w:left="235" w:hanging="235"/>
            </w:pPr>
            <w:r w:rsidRPr="00B7191B">
              <w:rPr>
                <w:rFonts w:eastAsia="Times New Roman" w:cs="Arial"/>
                <w:lang w:eastAsia="de-DE"/>
              </w:rPr>
              <w:t>Suchstrategien zur Gewinnung von Informationen aus unte</w:t>
            </w:r>
            <w:r w:rsidRPr="00B7191B">
              <w:rPr>
                <w:rFonts w:eastAsia="Times New Roman" w:cs="Arial"/>
                <w:lang w:eastAsia="de-DE"/>
              </w:rPr>
              <w:t>r</w:t>
            </w:r>
            <w:r w:rsidRPr="00B7191B">
              <w:rPr>
                <w:rFonts w:eastAsia="Times New Roman" w:cs="Arial"/>
                <w:lang w:eastAsia="de-DE"/>
              </w:rPr>
              <w:t>schiedlichen Quellen zielorientiert auswählen und anwenden</w:t>
            </w:r>
            <w:r w:rsidR="00633B64">
              <w:rPr>
                <w:rFonts w:eastAsia="Times New Roman" w:cs="Arial"/>
                <w:lang w:eastAsia="de-DE"/>
              </w:rPr>
              <w:t>,</w:t>
            </w:r>
            <w:r w:rsidRPr="00B7191B">
              <w:rPr>
                <w:rFonts w:eastAsia="Times New Roman" w:cs="Arial"/>
                <w:lang w:eastAsia="de-DE"/>
              </w:rPr>
              <w:t xml:space="preserve"> bei der Nutzung von Suchmaschinen die Suchergebnisse und ihr Zustandekommen kritisch reflektieren (2.3.1.2 G)</w:t>
            </w:r>
          </w:p>
        </w:tc>
      </w:tr>
      <w:tr w:rsidR="000E0151" w:rsidRPr="008119C5" w:rsidTr="00533B08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0E0151" w:rsidRDefault="000E0151" w:rsidP="001A7DFB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>
              <w:rPr>
                <w:b/>
              </w:rPr>
              <w:t>Bezug zu den übergre</w:t>
            </w:r>
            <w:r>
              <w:rPr>
                <w:b/>
              </w:rPr>
              <w:t>i</w:t>
            </w:r>
            <w:r>
              <w:rPr>
                <w:b/>
              </w:rPr>
              <w:t>fenden Themen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1A7DFB" w:rsidRDefault="001A7DFB" w:rsidP="00507B94">
            <w:pPr>
              <w:tabs>
                <w:tab w:val="left" w:pos="1190"/>
              </w:tabs>
              <w:spacing w:before="120" w:after="60" w:line="240" w:lineRule="auto"/>
            </w:pPr>
            <w:r>
              <w:t>Gesundheitsförderung</w:t>
            </w:r>
          </w:p>
          <w:p w:rsidR="000E0151" w:rsidRDefault="001A7DFB" w:rsidP="00507B94">
            <w:pPr>
              <w:tabs>
                <w:tab w:val="left" w:pos="1373"/>
              </w:tabs>
              <w:spacing w:after="60"/>
            </w:pPr>
            <w:r>
              <w:t>Sexualerziehung</w:t>
            </w:r>
          </w:p>
        </w:tc>
      </w:tr>
      <w:tr w:rsidR="0064296D" w:rsidRPr="008119C5" w:rsidTr="00533B08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64296D" w:rsidRDefault="0064296D" w:rsidP="00533B08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tcBorders>
              <w:top w:val="single" w:sz="4" w:space="0" w:color="808080" w:themeColor="background1" w:themeShade="80"/>
            </w:tcBorders>
          </w:tcPr>
          <w:p w:rsidR="0064296D" w:rsidRPr="008A1768" w:rsidRDefault="0011302C" w:rsidP="00694663">
            <w:pPr>
              <w:spacing w:before="120" w:after="60"/>
            </w:pPr>
            <w:r w:rsidRPr="007017BA">
              <w:t xml:space="preserve">Immunsystem, </w:t>
            </w:r>
            <w:r w:rsidRPr="0011302C">
              <w:t>Impfung</w:t>
            </w:r>
            <w:r>
              <w:t xml:space="preserve">, </w:t>
            </w:r>
            <w:r w:rsidR="001A7DFB">
              <w:t>Infektionskrankheiten, Infektion,</w:t>
            </w:r>
            <w:r w:rsidR="00694663">
              <w:t xml:space="preserve"> </w:t>
            </w:r>
            <w:r w:rsidR="001A7DFB">
              <w:t>Krankheitserreger,</w:t>
            </w:r>
          </w:p>
        </w:tc>
      </w:tr>
    </w:tbl>
    <w:p w:rsidR="00E01582" w:rsidRDefault="00E01582" w:rsidP="001A7DFB">
      <w:pPr>
        <w:spacing w:before="60" w:after="120"/>
        <w:rPr>
          <w:b/>
          <w:sz w:val="24"/>
          <w:szCs w:val="24"/>
        </w:rPr>
        <w:sectPr w:rsidR="00E01582" w:rsidSect="00D06280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135" w:left="1418" w:header="454" w:footer="0" w:gutter="0"/>
          <w:cols w:space="708"/>
          <w:titlePg/>
          <w:docGrid w:linePitch="360"/>
        </w:sectPr>
      </w:pPr>
    </w:p>
    <w:p w:rsidR="000E0151" w:rsidRPr="00D04A49" w:rsidRDefault="000E0151" w:rsidP="001A7DFB">
      <w:pPr>
        <w:spacing w:before="60" w:after="120"/>
        <w:rPr>
          <w:b/>
          <w:sz w:val="24"/>
          <w:szCs w:val="24"/>
        </w:rPr>
      </w:pPr>
      <w:r w:rsidRPr="00D04A49">
        <w:rPr>
          <w:b/>
          <w:sz w:val="24"/>
          <w:szCs w:val="24"/>
        </w:rPr>
        <w:lastRenderedPageBreak/>
        <w:t>Didaktischer Kommentar:</w:t>
      </w:r>
    </w:p>
    <w:p w:rsidR="00106459" w:rsidRDefault="001A7DFB" w:rsidP="001A7DFB">
      <w:pPr>
        <w:spacing w:before="60" w:after="60"/>
        <w:jc w:val="both"/>
      </w:pPr>
      <w:r w:rsidRPr="007F0BF7">
        <w:t>Di</w:t>
      </w:r>
      <w:r>
        <w:t xml:space="preserve">ese Lernaufgabe ist in der Jahrgangsstufe 9 bei der Behandlung des Themenfeldes 5 </w:t>
      </w:r>
    </w:p>
    <w:p w:rsidR="001A7DFB" w:rsidRDefault="001A7DFB" w:rsidP="001A7DFB">
      <w:pPr>
        <w:spacing w:before="60" w:after="60"/>
        <w:jc w:val="both"/>
      </w:pPr>
      <w:r w:rsidRPr="00106459">
        <w:rPr>
          <w:i/>
        </w:rPr>
        <w:t>Gesundheit</w:t>
      </w:r>
      <w:r w:rsidR="00106459" w:rsidRPr="00106459">
        <w:rPr>
          <w:i/>
        </w:rPr>
        <w:t xml:space="preserve"> –</w:t>
      </w:r>
      <w:r w:rsidRPr="00106459">
        <w:rPr>
          <w:i/>
        </w:rPr>
        <w:t xml:space="preserve"> Krankheit</w:t>
      </w:r>
      <w:r>
        <w:t xml:space="preserve"> einsetzbar. </w:t>
      </w:r>
    </w:p>
    <w:p w:rsidR="001A7DFB" w:rsidRDefault="001A7DFB" w:rsidP="001A7DFB">
      <w:pPr>
        <w:spacing w:before="60" w:after="60"/>
        <w:jc w:val="both"/>
      </w:pPr>
      <w:r w:rsidRPr="007017BA">
        <w:t>D</w:t>
      </w:r>
      <w:r w:rsidR="00106459" w:rsidRPr="007017BA">
        <w:t>ie</w:t>
      </w:r>
      <w:r w:rsidRPr="007017BA">
        <w:t xml:space="preserve"> Schülerinnen und Schüler setzen sich mit Infektionskrankheiten auseinander, bilden</w:t>
      </w:r>
      <w:r w:rsidR="001624A3">
        <w:t xml:space="preserve"> sich </w:t>
      </w:r>
      <w:r w:rsidRPr="007017BA">
        <w:t xml:space="preserve"> </w:t>
      </w:r>
      <w:r w:rsidR="00694663">
        <w:t xml:space="preserve"> </w:t>
      </w:r>
      <w:r w:rsidRPr="007017BA">
        <w:t xml:space="preserve">eigenständig eine Meinung zum Pro </w:t>
      </w:r>
      <w:r w:rsidR="007017BA" w:rsidRPr="007017BA">
        <w:t>&amp;</w:t>
      </w:r>
      <w:r w:rsidRPr="007017BA">
        <w:t xml:space="preserve"> </w:t>
      </w:r>
      <w:r w:rsidR="007017BA">
        <w:t>K</w:t>
      </w:r>
      <w:r w:rsidRPr="007017BA">
        <w:t xml:space="preserve">ontra </w:t>
      </w:r>
      <w:r w:rsidR="007017BA">
        <w:t xml:space="preserve">in Bezug auf das </w:t>
      </w:r>
      <w:r w:rsidRPr="007017BA">
        <w:t>Impfen und begründen diese.</w:t>
      </w:r>
      <w:r>
        <w:t xml:space="preserve"> </w:t>
      </w:r>
    </w:p>
    <w:p w:rsidR="001A7DFB" w:rsidRDefault="001A7DFB" w:rsidP="001A7DFB">
      <w:pPr>
        <w:spacing w:before="60" w:after="60"/>
        <w:jc w:val="both"/>
      </w:pPr>
      <w:r>
        <w:t>Die Herangehensweise zur Erschließung dieses Themas erfolgt über ein Gruppenpuzzle. In der Phase 1 erarbeiten sich die Schülerinnen und Schüler arbeitsteilig mith</w:t>
      </w:r>
      <w:r w:rsidRPr="00F5506B">
        <w:t>ilfe des Internets</w:t>
      </w:r>
      <w:r>
        <w:t xml:space="preserve"> und anderer Medien</w:t>
      </w:r>
      <w:r w:rsidRPr="00F5506B">
        <w:t xml:space="preserve"> Informationen zu einzelnen Infektionskrankheiten. </w:t>
      </w:r>
      <w:r>
        <w:t>In Phase 2 tauschen sich die Schülerinnen und Schüler in ihren Gruppen über ihre Ergebnisse aus und ergänzen die Ausführungen. In Phase 3 bilden die Schülerinnen und Schüler</w:t>
      </w:r>
      <w:r w:rsidRPr="007C3A1B">
        <w:t xml:space="preserve"> Stammgruppen, </w:t>
      </w:r>
      <w:r>
        <w:t>die</w:t>
      </w:r>
      <w:r w:rsidRPr="007C3A1B">
        <w:t xml:space="preserve"> von d</w:t>
      </w:r>
      <w:r>
        <w:t xml:space="preserve">er Lehrkraft eingeteilt werden und Möglichkeiten zur Differenzierung bieten. </w:t>
      </w:r>
      <w:r w:rsidRPr="007C3A1B">
        <w:t>Hierbei ist</w:t>
      </w:r>
      <w:r>
        <w:t xml:space="preserve"> </w:t>
      </w:r>
      <w:r w:rsidR="001624A3">
        <w:t xml:space="preserve">  </w:t>
      </w:r>
      <w:r>
        <w:t>jedoch</w:t>
      </w:r>
      <w:r w:rsidRPr="007C3A1B">
        <w:t xml:space="preserve"> zu beachten, dass in jeder Stammgruppe jede Infektion</w:t>
      </w:r>
      <w:r>
        <w:t xml:space="preserve">skrankheit einmal vertreten sein muss. </w:t>
      </w:r>
    </w:p>
    <w:p w:rsidR="001A7DFB" w:rsidRPr="00870C4F" w:rsidRDefault="001A7DFB" w:rsidP="001A7DFB">
      <w:pPr>
        <w:spacing w:before="60" w:after="60"/>
        <w:jc w:val="both"/>
      </w:pPr>
      <w:r w:rsidRPr="00870C4F">
        <w:t>Für die Ergebnispräsentation werden verschiedene Präsentationsmöglichkeiten angeboten, die die unterschiedlichen Medienkompetenzen der Schülerinnen und Schüler berücksicht</w:t>
      </w:r>
      <w:r w:rsidRPr="00870C4F">
        <w:t>i</w:t>
      </w:r>
      <w:r w:rsidRPr="00870C4F">
        <w:t>gen.</w:t>
      </w:r>
    </w:p>
    <w:p w:rsidR="001A7DFB" w:rsidRDefault="001A7DFB" w:rsidP="001A7DFB">
      <w:pPr>
        <w:spacing w:before="60" w:after="60"/>
        <w:jc w:val="both"/>
      </w:pPr>
      <w:r w:rsidRPr="00870C4F">
        <w:t>Bei  den Vorschlägen I und II der Ergebnispräsentation empfiehlt es sich, mit einer Arztpraxis oder ähnlichen Institution zusammenzuarbeiten. Entsprechende Absprachen können z. B. über Eltern oder Hausärzte erfolgen.</w:t>
      </w:r>
    </w:p>
    <w:p w:rsidR="001A7DFB" w:rsidRDefault="001A7DFB" w:rsidP="001A7DFB">
      <w:pPr>
        <w:spacing w:before="60" w:after="60"/>
        <w:jc w:val="both"/>
        <w:rPr>
          <w:b/>
        </w:rPr>
      </w:pPr>
      <w:r w:rsidRPr="00533B08">
        <w:rPr>
          <w:b/>
        </w:rPr>
        <w:t>Empfehlungen zur Kooperation mit anderen Fächern</w:t>
      </w:r>
    </w:p>
    <w:p w:rsidR="0011302C" w:rsidRDefault="001A7DFB" w:rsidP="00816B9A">
      <w:pPr>
        <w:pStyle w:val="Listenabsatz"/>
        <w:numPr>
          <w:ilvl w:val="0"/>
          <w:numId w:val="2"/>
        </w:numPr>
        <w:spacing w:before="60" w:after="60"/>
        <w:jc w:val="both"/>
      </w:pPr>
      <w:r w:rsidRPr="00533B08">
        <w:t>Kooperation mit dem Deutschunterricht:</w:t>
      </w:r>
      <w:r>
        <w:t xml:space="preserve"> Kriterien für die Erarbeitung der Textsorten </w:t>
      </w:r>
    </w:p>
    <w:p w:rsidR="001A7DFB" w:rsidRDefault="001A7DFB" w:rsidP="0011302C">
      <w:pPr>
        <w:pStyle w:val="Listenabsatz"/>
        <w:spacing w:before="60" w:after="60"/>
        <w:ind w:left="360"/>
        <w:jc w:val="both"/>
      </w:pPr>
      <w:r w:rsidRPr="007017BA">
        <w:t>Flyer,</w:t>
      </w:r>
      <w:r>
        <w:t xml:space="preserve"> Plakat und Erklärvideo</w:t>
      </w:r>
    </w:p>
    <w:p w:rsidR="001A7DFB" w:rsidRDefault="001A7DFB" w:rsidP="00816B9A">
      <w:pPr>
        <w:pStyle w:val="Listenabsatz"/>
        <w:numPr>
          <w:ilvl w:val="0"/>
          <w:numId w:val="2"/>
        </w:numPr>
        <w:spacing w:before="60" w:after="60"/>
        <w:jc w:val="both"/>
      </w:pPr>
      <w:r>
        <w:t>Kooperation mit dem Informatikunterricht: Gestaltung eines Erklärvideos</w:t>
      </w:r>
      <w:r w:rsidRPr="000F7E45">
        <w:t xml:space="preserve"> </w:t>
      </w:r>
    </w:p>
    <w:p w:rsidR="001A7DFB" w:rsidRPr="000F7E45" w:rsidRDefault="001A7DFB" w:rsidP="00816B9A">
      <w:pPr>
        <w:pStyle w:val="Listenabsatz"/>
        <w:numPr>
          <w:ilvl w:val="0"/>
          <w:numId w:val="2"/>
        </w:numPr>
        <w:spacing w:before="60" w:after="60"/>
        <w:jc w:val="both"/>
      </w:pPr>
      <w:r>
        <w:t>Kooperation mit dem Kunstunterricht: Gestaltungsmerkmale für Plakate</w:t>
      </w:r>
    </w:p>
    <w:p w:rsidR="001A7DFB" w:rsidRPr="007C25E6" w:rsidRDefault="001A7DFB" w:rsidP="001A7DFB">
      <w:pPr>
        <w:pStyle w:val="Listenabsatz"/>
        <w:spacing w:before="60" w:after="60"/>
        <w:ind w:left="0"/>
        <w:jc w:val="both"/>
        <w:rPr>
          <w:b/>
        </w:rPr>
      </w:pPr>
      <w:r w:rsidRPr="007C25E6">
        <w:rPr>
          <w:b/>
        </w:rPr>
        <w:t>Besondere Berücksichtigung von Innov</w:t>
      </w:r>
      <w:r w:rsidR="001624A3">
        <w:rPr>
          <w:b/>
        </w:rPr>
        <w:t>ationskernen des Rahmenlehrplan</w:t>
      </w:r>
      <w:r w:rsidRPr="007C25E6">
        <w:rPr>
          <w:b/>
        </w:rPr>
        <w:t>s</w:t>
      </w:r>
    </w:p>
    <w:p w:rsidR="001A7DFB" w:rsidRDefault="001A7DFB" w:rsidP="001A7DFB">
      <w:pPr>
        <w:spacing w:before="60" w:after="60"/>
        <w:jc w:val="both"/>
      </w:pPr>
      <w:r>
        <w:t xml:space="preserve">Einige Teilaufgaben und ein Lernprodukt entsprechen </w:t>
      </w:r>
      <w:r w:rsidRPr="00870C4F">
        <w:t>dem folgenden</w:t>
      </w:r>
      <w:r>
        <w:t xml:space="preserve"> Innovationskern des neuen RLP 1</w:t>
      </w:r>
      <w:r w:rsidR="0011302C">
        <w:t>–</w:t>
      </w:r>
      <w:r>
        <w:t>10: Es finden sich mehrere Verknüpfungsmöglichkeiten zu Standards der B</w:t>
      </w:r>
      <w:r>
        <w:t>a</w:t>
      </w:r>
      <w:r>
        <w:t>siscurricula Sprach- und Medienbildung.</w:t>
      </w:r>
    </w:p>
    <w:p w:rsidR="001A7DFB" w:rsidRPr="00461A0F" w:rsidRDefault="001A7DFB" w:rsidP="001A7DFB">
      <w:pPr>
        <w:spacing w:before="60" w:after="60"/>
        <w:jc w:val="both"/>
        <w:rPr>
          <w:b/>
        </w:rPr>
      </w:pPr>
      <w:r w:rsidRPr="00461A0F">
        <w:rPr>
          <w:b/>
        </w:rPr>
        <w:t>Reflexion des Lern</w:t>
      </w:r>
      <w:r>
        <w:rPr>
          <w:b/>
        </w:rPr>
        <w:t>prozesses</w:t>
      </w:r>
      <w:r w:rsidRPr="00461A0F">
        <w:rPr>
          <w:b/>
        </w:rPr>
        <w:t xml:space="preserve"> und der Lernergebnisse im Unterricht</w:t>
      </w:r>
    </w:p>
    <w:p w:rsidR="001A7DFB" w:rsidRDefault="001A7DFB" w:rsidP="001A7DFB">
      <w:pPr>
        <w:spacing w:before="60" w:after="60"/>
        <w:jc w:val="both"/>
      </w:pPr>
      <w:r>
        <w:t xml:space="preserve">Die </w:t>
      </w:r>
      <w:r w:rsidRPr="00E1193E">
        <w:t xml:space="preserve">Reflexion des Lernprozesses und der Lernergebnisse </w:t>
      </w:r>
      <w:r>
        <w:t>erfolgt im Rahmen der Präsentat</w:t>
      </w:r>
      <w:r>
        <w:t>i</w:t>
      </w:r>
      <w:r>
        <w:t xml:space="preserve">on der Ergebnisse in Form eines Informationsplakates. Hier kann die Lehrkraft durch gezielte Anschlussfragen die </w:t>
      </w:r>
      <w:r w:rsidRPr="00E1193E">
        <w:t>Reflexion des Lernprozesses</w:t>
      </w:r>
      <w:r>
        <w:t xml:space="preserve"> steuern:</w:t>
      </w:r>
    </w:p>
    <w:p w:rsidR="001A7DFB" w:rsidRDefault="001A7DFB" w:rsidP="00816B9A">
      <w:pPr>
        <w:pStyle w:val="Listenabsatz"/>
        <w:numPr>
          <w:ilvl w:val="0"/>
          <w:numId w:val="1"/>
        </w:numPr>
        <w:spacing w:before="60" w:after="60"/>
      </w:pPr>
      <w:r>
        <w:t>Was ist dir besonders leicht gefallen</w:t>
      </w:r>
      <w:r w:rsidR="0011302C">
        <w:t>?</w:t>
      </w:r>
    </w:p>
    <w:p w:rsidR="001A7DFB" w:rsidRDefault="001A7DFB" w:rsidP="00816B9A">
      <w:pPr>
        <w:pStyle w:val="Listenabsatz"/>
        <w:numPr>
          <w:ilvl w:val="0"/>
          <w:numId w:val="1"/>
        </w:numPr>
        <w:spacing w:before="60" w:after="60"/>
      </w:pPr>
      <w:r>
        <w:t>Was ist dir besonders gut gelungen?</w:t>
      </w:r>
    </w:p>
    <w:p w:rsidR="001A7DFB" w:rsidRDefault="001624A3" w:rsidP="00816B9A">
      <w:pPr>
        <w:pStyle w:val="Listenabsatz"/>
        <w:numPr>
          <w:ilvl w:val="0"/>
          <w:numId w:val="1"/>
        </w:numPr>
        <w:spacing w:before="60" w:after="60"/>
      </w:pPr>
      <w:r>
        <w:t>Was hast du dazu</w:t>
      </w:r>
      <w:r w:rsidR="001A7DFB">
        <w:t>gelernt?</w:t>
      </w:r>
    </w:p>
    <w:p w:rsidR="001A7DFB" w:rsidRDefault="001A7DFB" w:rsidP="00816B9A">
      <w:pPr>
        <w:pStyle w:val="Listenabsatz"/>
        <w:numPr>
          <w:ilvl w:val="0"/>
          <w:numId w:val="1"/>
        </w:numPr>
        <w:spacing w:before="60" w:after="60"/>
      </w:pPr>
      <w:r>
        <w:t>Wo brauchst/brauchtest du noch Hilfe oder Unterstützung?</w:t>
      </w:r>
    </w:p>
    <w:p w:rsidR="001A7DFB" w:rsidRDefault="001A7DFB" w:rsidP="00816B9A">
      <w:pPr>
        <w:pStyle w:val="Listenabsatz"/>
        <w:numPr>
          <w:ilvl w:val="0"/>
          <w:numId w:val="1"/>
        </w:numPr>
        <w:spacing w:before="60" w:after="60"/>
      </w:pPr>
      <w:r>
        <w:t>Waren alle Aufgabenstellungen für dich verständlich?</w:t>
      </w:r>
    </w:p>
    <w:p w:rsidR="001A7DFB" w:rsidRDefault="001A7DFB" w:rsidP="001A7DFB">
      <w:pPr>
        <w:spacing w:before="60" w:after="60"/>
        <w:jc w:val="both"/>
        <w:rPr>
          <w:b/>
        </w:rPr>
      </w:pPr>
      <w:r>
        <w:rPr>
          <w:b/>
        </w:rPr>
        <w:t>…</w:t>
      </w:r>
    </w:p>
    <w:p w:rsidR="00533B08" w:rsidRDefault="00533B08" w:rsidP="000E0151">
      <w:pPr>
        <w:spacing w:before="60" w:after="60"/>
        <w:rPr>
          <w:b/>
        </w:rPr>
      </w:pPr>
    </w:p>
    <w:p w:rsidR="00B2327A" w:rsidRDefault="00B2327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>Aufgabe und Material:</w:t>
      </w:r>
    </w:p>
    <w:p w:rsidR="001A7DFB" w:rsidRDefault="001A7DFB" w:rsidP="001A7DFB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8051F" wp14:editId="13E9373A">
                <wp:simplePos x="0" y="0"/>
                <wp:positionH relativeFrom="column">
                  <wp:posOffset>1690370</wp:posOffset>
                </wp:positionH>
                <wp:positionV relativeFrom="paragraph">
                  <wp:posOffset>3133090</wp:posOffset>
                </wp:positionV>
                <wp:extent cx="4072890" cy="727075"/>
                <wp:effectExtent l="0" t="0" r="3810" b="0"/>
                <wp:wrapSquare wrapText="bothSides"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890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DFB" w:rsidRDefault="001A7DFB" w:rsidP="001F289F">
                            <w:pPr>
                              <w:pStyle w:val="Beschriftung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 w:rsidRPr="00D11C8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Die Situation der weltweiten Masern-Impfung 2010</w:t>
                            </w:r>
                          </w:p>
                          <w:p w:rsidR="000E2A08" w:rsidRPr="00D11C89" w:rsidRDefault="001F289F" w:rsidP="004E11AF">
                            <w:pPr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 w:rsidRPr="001F289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0E2A08" w:rsidRPr="00D11C89">
                              <w:rPr>
                                <w:sz w:val="14"/>
                                <w:szCs w:val="14"/>
                              </w:rPr>
                              <w:t xml:space="preserve">Abb.: </w:t>
                            </w:r>
                            <w:r w:rsidR="000E2A08" w:rsidRPr="00D11C89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Master </w:t>
                            </w:r>
                            <w:proofErr w:type="spellStart"/>
                            <w:r w:rsidR="000E2A08" w:rsidRPr="00D11C89">
                              <w:rPr>
                                <w:rFonts w:cs="Arial"/>
                                <w:sz w:val="14"/>
                                <w:szCs w:val="14"/>
                              </w:rPr>
                              <w:t>Uegly</w:t>
                            </w:r>
                            <w:proofErr w:type="spellEnd"/>
                            <w:r w:rsidR="000E2A08" w:rsidRPr="00D11C89">
                              <w:rPr>
                                <w:rFonts w:cs="Arial"/>
                                <w:sz w:val="14"/>
                                <w:szCs w:val="14"/>
                              </w:rPr>
                              <w:t>. Geschätzte Immunisierungsrate mit Impfstoff (WHO 2010), 2011,</w:t>
                            </w:r>
                          </w:p>
                          <w:p w:rsidR="004E11AF" w:rsidRPr="000E2A08" w:rsidRDefault="000E2A08" w:rsidP="004E11A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11C89">
                              <w:rPr>
                                <w:rFonts w:cs="Arial"/>
                                <w:sz w:val="14"/>
                                <w:szCs w:val="14"/>
                              </w:rPr>
                              <w:tab/>
                            </w:r>
                            <w:hyperlink r:id="rId14" w:history="1">
                              <w:r w:rsidRPr="00E20B90">
                                <w:rPr>
                                  <w:rStyle w:val="Hyperlink"/>
                                  <w:rFonts w:cs="Arial"/>
                                  <w:color w:val="auto"/>
                                  <w:sz w:val="14"/>
                                  <w:szCs w:val="14"/>
                                  <w:u w:val="none"/>
                                </w:rPr>
                                <w:t>cc by sa 3.0.de</w:t>
                              </w:r>
                            </w:hyperlink>
                            <w:r w:rsidRPr="00E20B90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Pr="00D11C89"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Verfügbar unter: </w:t>
                            </w:r>
                            <w:hyperlink r:id="rId15" w:anchor="/media/File:  Measles_vaccination_coverage_world.svg" w:history="1">
                              <w:r w:rsidR="00D11C89" w:rsidRPr="00D11C89">
                                <w:rPr>
                                  <w:rStyle w:val="Hyperlink"/>
                                  <w:rFonts w:cs="Arial"/>
                                  <w:color w:val="auto"/>
                                  <w:sz w:val="14"/>
                                  <w:szCs w:val="14"/>
                                  <w:u w:val="none"/>
                                </w:rPr>
                                <w:t xml:space="preserve">https://de.wikipedia.org/wiki/Masern#/media/File: </w:t>
                              </w:r>
                              <w:r w:rsidR="00D11C89" w:rsidRPr="00D11C89">
                                <w:rPr>
                                  <w:rStyle w:val="Hyperlink"/>
                                  <w:rFonts w:cs="Arial"/>
                                  <w:color w:val="auto"/>
                                  <w:sz w:val="14"/>
                                  <w:szCs w:val="14"/>
                                  <w:u w:val="none"/>
                                </w:rPr>
                                <w:tab/>
                              </w:r>
                              <w:proofErr w:type="spellStart"/>
                              <w:r w:rsidR="00D11C89" w:rsidRPr="00D11C89">
                                <w:rPr>
                                  <w:rStyle w:val="Hyperlink"/>
                                  <w:rFonts w:cs="Arial"/>
                                  <w:color w:val="auto"/>
                                  <w:sz w:val="14"/>
                                  <w:szCs w:val="14"/>
                                  <w:u w:val="none"/>
                                </w:rPr>
                                <w:t>Measles_vaccination_coverage_world.svg</w:t>
                              </w:r>
                              <w:proofErr w:type="spellEnd"/>
                            </w:hyperlink>
                            <w:r w:rsidRPr="00D11C89">
                              <w:rPr>
                                <w:rFonts w:cs="Arial"/>
                                <w:sz w:val="14"/>
                                <w:szCs w:val="14"/>
                              </w:rPr>
                              <w:t>, Zugriff am:0 5.01.2018</w:t>
                            </w:r>
                            <w:r w:rsidR="001F289F" w:rsidRPr="001F289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1F289F" w:rsidRPr="001F289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1F289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1F289F" w:rsidRPr="001F289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3.1pt;margin-top:246.7pt;width:320.7pt;height: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" stroked="f">
                <v:textbox inset="0,0,0,0">
                  <w:txbxContent>
                    <w:p w:rsidR="001A7DFB" w:rsidRDefault="001A7DFB" w:rsidP="001F289F">
                      <w:pPr>
                        <w:pStyle w:val="Beschriftung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</w:pPr>
                      <w:r w:rsidRPr="00D11C89">
                        <w:rPr>
                          <w:rFonts w:ascii="Arial" w:hAnsi="Arial" w:cs="Arial"/>
                          <w:sz w:val="22"/>
                          <w:szCs w:val="22"/>
                        </w:rPr>
                        <w:t>Die Situation der weltweiten Masern-Impfung 2010</w:t>
                      </w:r>
                    </w:p>
                    <w:p w:rsidR="000E2A08" w:rsidRPr="00D11C89" w:rsidRDefault="001F289F" w:rsidP="004E11AF">
                      <w:pPr>
                        <w:rPr>
                          <w:rFonts w:cs="Arial"/>
                          <w:sz w:val="14"/>
                          <w:szCs w:val="14"/>
                        </w:rPr>
                      </w:pPr>
                      <w:r w:rsidRPr="001F289F">
                        <w:rPr>
                          <w:sz w:val="16"/>
                          <w:szCs w:val="16"/>
                        </w:rPr>
                        <w:tab/>
                      </w:r>
                      <w:r w:rsidR="000E2A08" w:rsidRPr="00D11C89">
                        <w:rPr>
                          <w:sz w:val="14"/>
                          <w:szCs w:val="14"/>
                        </w:rPr>
                        <w:t xml:space="preserve">Abb.: </w:t>
                      </w:r>
                      <w:r w:rsidR="000E2A08" w:rsidRPr="00D11C89">
                        <w:rPr>
                          <w:rFonts w:cs="Arial"/>
                          <w:sz w:val="14"/>
                          <w:szCs w:val="14"/>
                        </w:rPr>
                        <w:t xml:space="preserve">Master </w:t>
                      </w:r>
                      <w:proofErr w:type="spellStart"/>
                      <w:r w:rsidR="000E2A08" w:rsidRPr="00D11C89">
                        <w:rPr>
                          <w:rFonts w:cs="Arial"/>
                          <w:sz w:val="14"/>
                          <w:szCs w:val="14"/>
                        </w:rPr>
                        <w:t>Uegly</w:t>
                      </w:r>
                      <w:proofErr w:type="spellEnd"/>
                      <w:r w:rsidR="000E2A08" w:rsidRPr="00D11C89">
                        <w:rPr>
                          <w:rFonts w:cs="Arial"/>
                          <w:sz w:val="14"/>
                          <w:szCs w:val="14"/>
                        </w:rPr>
                        <w:t>. Geschätzte Immunisierungsrate mit Impfstoff (WHO 2010), 2011,</w:t>
                      </w:r>
                    </w:p>
                    <w:p w:rsidR="004E11AF" w:rsidRPr="000E2A08" w:rsidRDefault="000E2A08" w:rsidP="004E11AF">
                      <w:pPr>
                        <w:rPr>
                          <w:sz w:val="14"/>
                          <w:szCs w:val="14"/>
                        </w:rPr>
                      </w:pPr>
                      <w:r w:rsidRPr="00D11C89">
                        <w:rPr>
                          <w:rFonts w:cs="Arial"/>
                          <w:sz w:val="14"/>
                          <w:szCs w:val="14"/>
                        </w:rPr>
                        <w:tab/>
                      </w:r>
                      <w:hyperlink r:id="rId16" w:history="1">
                        <w:r w:rsidRPr="00E20B90">
                          <w:rPr>
                            <w:rStyle w:val="Hyperlink"/>
                            <w:rFonts w:cs="Arial"/>
                            <w:color w:val="auto"/>
                            <w:sz w:val="14"/>
                            <w:szCs w:val="14"/>
                            <w:u w:val="none"/>
                          </w:rPr>
                          <w:t>cc by sa 3.0.de</w:t>
                        </w:r>
                      </w:hyperlink>
                      <w:r w:rsidRPr="00E20B90">
                        <w:rPr>
                          <w:rFonts w:cs="Arial"/>
                          <w:sz w:val="14"/>
                          <w:szCs w:val="14"/>
                        </w:rPr>
                        <w:t xml:space="preserve">. </w:t>
                      </w:r>
                      <w:r w:rsidRPr="00D11C89">
                        <w:rPr>
                          <w:rFonts w:cs="Arial"/>
                          <w:sz w:val="14"/>
                          <w:szCs w:val="14"/>
                        </w:rPr>
                        <w:t xml:space="preserve">Verfügbar unter: </w:t>
                      </w:r>
                      <w:hyperlink r:id="rId17" w:anchor="/media/File:  Measles_vaccination_coverage_world.svg" w:history="1">
                        <w:r w:rsidR="00D11C89" w:rsidRPr="00D11C89">
                          <w:rPr>
                            <w:rStyle w:val="Hyperlink"/>
                            <w:rFonts w:cs="Arial"/>
                            <w:color w:val="auto"/>
                            <w:sz w:val="14"/>
                            <w:szCs w:val="14"/>
                            <w:u w:val="none"/>
                          </w:rPr>
                          <w:t xml:space="preserve">https://de.wikipedia.org/wiki/Masern#/media/File: </w:t>
                        </w:r>
                        <w:r w:rsidR="00D11C89" w:rsidRPr="00D11C89">
                          <w:rPr>
                            <w:rStyle w:val="Hyperlink"/>
                            <w:rFonts w:cs="Arial"/>
                            <w:color w:val="auto"/>
                            <w:sz w:val="14"/>
                            <w:szCs w:val="14"/>
                            <w:u w:val="none"/>
                          </w:rPr>
                          <w:tab/>
                        </w:r>
                        <w:proofErr w:type="spellStart"/>
                        <w:r w:rsidR="00D11C89" w:rsidRPr="00D11C89">
                          <w:rPr>
                            <w:rStyle w:val="Hyperlink"/>
                            <w:rFonts w:cs="Arial"/>
                            <w:color w:val="auto"/>
                            <w:sz w:val="14"/>
                            <w:szCs w:val="14"/>
                            <w:u w:val="none"/>
                          </w:rPr>
                          <w:t>Measles_vaccination_coverage_world.svg</w:t>
                        </w:r>
                        <w:proofErr w:type="spellEnd"/>
                      </w:hyperlink>
                      <w:r w:rsidRPr="00D11C89">
                        <w:rPr>
                          <w:rFonts w:cs="Arial"/>
                          <w:sz w:val="14"/>
                          <w:szCs w:val="14"/>
                        </w:rPr>
                        <w:t>, Zugriff am:0 5.01.2018</w:t>
                      </w:r>
                      <w:r w:rsidR="001F289F" w:rsidRPr="001F289F">
                        <w:rPr>
                          <w:sz w:val="16"/>
                          <w:szCs w:val="16"/>
                        </w:rPr>
                        <w:tab/>
                      </w:r>
                      <w:r w:rsidR="001F289F" w:rsidRPr="001F289F">
                        <w:rPr>
                          <w:sz w:val="16"/>
                          <w:szCs w:val="16"/>
                        </w:rPr>
                        <w:tab/>
                      </w:r>
                      <w:r w:rsidR="001F289F">
                        <w:rPr>
                          <w:sz w:val="16"/>
                          <w:szCs w:val="16"/>
                        </w:rPr>
                        <w:tab/>
                      </w:r>
                      <w:r w:rsidR="001F289F" w:rsidRPr="001F289F"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4F8720D" wp14:editId="7A3C4F96">
            <wp:simplePos x="0" y="0"/>
            <wp:positionH relativeFrom="column">
              <wp:posOffset>1699895</wp:posOffset>
            </wp:positionH>
            <wp:positionV relativeFrom="paragraph">
              <wp:posOffset>1180465</wp:posOffset>
            </wp:positionV>
            <wp:extent cx="4057650" cy="1969770"/>
            <wp:effectExtent l="0" t="0" r="0" b="0"/>
            <wp:wrapSquare wrapText="bothSides"/>
            <wp:docPr id="7" name="Bild 1" descr="https://upload.wikimedia.org/wikipedia/commons/thumb/f/f7/Measles_vaccination_coverage_world.svg/440px-Measles_vaccination_coverage_worl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7/Measles_vaccination_coverage_world.svg/440px-Measles_vaccination_coverage_world.sv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„</w:t>
      </w:r>
      <w:r w:rsidRPr="004F15FB">
        <w:t>Bis in das 19. Jahrhundert galten Infektionskrankheiten</w:t>
      </w:r>
      <w:r>
        <w:t xml:space="preserve"> </w:t>
      </w:r>
      <w:r w:rsidRPr="004F15FB">
        <w:t>auch in Europa als apokalyptische Plagen, die</w:t>
      </w:r>
      <w:r>
        <w:t xml:space="preserve"> </w:t>
      </w:r>
      <w:r w:rsidRPr="004F15FB">
        <w:t>ganze Regionen entvölkerten. Die großen Seuchen</w:t>
      </w:r>
      <w:r>
        <w:t xml:space="preserve"> </w:t>
      </w:r>
      <w:r w:rsidRPr="004F15FB">
        <w:t>des Mittelalters, wie Pest, Pocken und Cholera, forderten</w:t>
      </w:r>
      <w:r>
        <w:t xml:space="preserve"> </w:t>
      </w:r>
      <w:r w:rsidRPr="004F15FB">
        <w:t>in wiederkehrenden Epidemien Millionen von</w:t>
      </w:r>
      <w:r>
        <w:t xml:space="preserve"> </w:t>
      </w:r>
      <w:r w:rsidRPr="004F15FB">
        <w:t>Todesopfern. Noch im vorindustriellen England waren</w:t>
      </w:r>
      <w:r>
        <w:t xml:space="preserve"> </w:t>
      </w:r>
      <w:r w:rsidRPr="004F15FB">
        <w:t>Infektionskrankheiten für mehr als die Hälfte aller</w:t>
      </w:r>
      <w:r>
        <w:t xml:space="preserve"> </w:t>
      </w:r>
      <w:r w:rsidRPr="004F15FB">
        <w:t>Todesfälle verantwortlich.</w:t>
      </w:r>
      <w:r>
        <w:t xml:space="preserve"> </w:t>
      </w:r>
      <w:r w:rsidRPr="004F15FB">
        <w:t>Viele gefährliche Infektionskrankheiten hat man im</w:t>
      </w:r>
      <w:r>
        <w:t xml:space="preserve"> </w:t>
      </w:r>
      <w:r w:rsidRPr="004F15FB">
        <w:t>Laufe des let</w:t>
      </w:r>
      <w:r w:rsidRPr="004F15FB">
        <w:t>z</w:t>
      </w:r>
      <w:r w:rsidRPr="004F15FB">
        <w:t>ten Jahrhunderts durch Aufklärung der</w:t>
      </w:r>
      <w:r>
        <w:t xml:space="preserve"> </w:t>
      </w:r>
      <w:r w:rsidRPr="004F15FB">
        <w:t>Infektionsmechanismen, durch verbesserte Hygiene,</w:t>
      </w:r>
      <w:r>
        <w:t xml:space="preserve"> </w:t>
      </w:r>
      <w:r w:rsidRPr="004F15FB">
        <w:t>vorbeugende Schutzim</w:t>
      </w:r>
      <w:r w:rsidRPr="004F15FB">
        <w:t>p</w:t>
      </w:r>
      <w:r w:rsidRPr="004F15FB">
        <w:t>fungen und wirksame Medikamente</w:t>
      </w:r>
      <w:r>
        <w:t xml:space="preserve"> </w:t>
      </w:r>
      <w:r w:rsidRPr="004F15FB">
        <w:t>eindä</w:t>
      </w:r>
      <w:r w:rsidRPr="004F15FB">
        <w:t>m</w:t>
      </w:r>
      <w:r w:rsidRPr="004F15FB">
        <w:t>men können. Doch ein</w:t>
      </w:r>
      <w:r w:rsidRPr="004F15FB">
        <w:t>i</w:t>
      </w:r>
      <w:r w:rsidRPr="004F15FB">
        <w:t>ge Krankheiten,</w:t>
      </w:r>
      <w:r>
        <w:t xml:space="preserve"> </w:t>
      </w:r>
      <w:r w:rsidRPr="004F15FB">
        <w:t>wie z.</w:t>
      </w:r>
      <w:r>
        <w:t> </w:t>
      </w:r>
      <w:r w:rsidRPr="004F15FB">
        <w:t>B. Cholera, Diphtherie und Tuberkulose, die man bei uns für bezwu</w:t>
      </w:r>
      <w:r w:rsidRPr="004F15FB">
        <w:t>n</w:t>
      </w:r>
      <w:r w:rsidRPr="004F15FB">
        <w:t>gen hielt, wurden in</w:t>
      </w:r>
      <w:r>
        <w:t xml:space="preserve"> Entwicklung</w:t>
      </w:r>
      <w:r>
        <w:t>s</w:t>
      </w:r>
      <w:r>
        <w:t>ländern</w:t>
      </w:r>
      <w:r w:rsidRPr="004F15FB">
        <w:t xml:space="preserve"> nie vollständig unter Kontrolle</w:t>
      </w:r>
      <w:r>
        <w:t xml:space="preserve"> </w:t>
      </w:r>
      <w:r w:rsidRPr="004F15FB">
        <w:t>gebracht und haben sich in den letzten Jahren</w:t>
      </w:r>
      <w:r>
        <w:t xml:space="preserve"> </w:t>
      </w:r>
      <w:r w:rsidRPr="004F15FB">
        <w:t>wieder ausgebreitet.</w:t>
      </w:r>
      <w:r>
        <w:t>“</w:t>
      </w:r>
      <w:r>
        <w:rPr>
          <w:rStyle w:val="Funotenzeichen"/>
        </w:rPr>
        <w:footnoteReference w:id="1"/>
      </w:r>
    </w:p>
    <w:p w:rsidR="00D11C89" w:rsidRDefault="00E87D45" w:rsidP="001A7DFB">
      <w:pPr>
        <w:rPr>
          <w:sz w:val="16"/>
          <w:szCs w:val="16"/>
        </w:rPr>
      </w:pPr>
      <w:r w:rsidRPr="00E87D45">
        <w:rPr>
          <w:sz w:val="16"/>
          <w:szCs w:val="16"/>
        </w:rPr>
        <w:t xml:space="preserve">© </w:t>
      </w:r>
      <w:proofErr w:type="spellStart"/>
      <w:r w:rsidRPr="00E87D45">
        <w:rPr>
          <w:sz w:val="16"/>
          <w:szCs w:val="16"/>
        </w:rPr>
        <w:t>BZgA</w:t>
      </w:r>
      <w:proofErr w:type="spellEnd"/>
      <w:r w:rsidRPr="00E87D45">
        <w:rPr>
          <w:sz w:val="16"/>
          <w:szCs w:val="16"/>
        </w:rPr>
        <w:t xml:space="preserve">, Köln </w:t>
      </w:r>
    </w:p>
    <w:p w:rsidR="00E87D45" w:rsidRPr="00E87D45" w:rsidRDefault="00E87D45" w:rsidP="001A7DFB">
      <w:pPr>
        <w:rPr>
          <w:sz w:val="16"/>
          <w:szCs w:val="16"/>
        </w:rPr>
      </w:pPr>
    </w:p>
    <w:p w:rsidR="001A7DFB" w:rsidRDefault="001A7DFB" w:rsidP="001A7DFB">
      <w:r>
        <w:t>Um sich vor Infektionskrankheiten zu schützen, sollte man gut informiert sein.</w:t>
      </w:r>
    </w:p>
    <w:p w:rsidR="001A7DFB" w:rsidRDefault="001A7DFB" w:rsidP="001A7DFB">
      <w:pPr>
        <w:rPr>
          <w:b/>
        </w:rPr>
      </w:pPr>
      <w:r>
        <w:t>Erarbeitet euch in einem Gruppenpuzzle</w:t>
      </w:r>
      <w:r w:rsidR="0011302C">
        <w:rPr>
          <w:vertAlign w:val="superscript"/>
        </w:rPr>
        <w:t>2</w:t>
      </w:r>
      <w:r>
        <w:t xml:space="preserve"> Kenntnisse zu folgenden Infektionskrankheiten:</w:t>
      </w:r>
    </w:p>
    <w:p w:rsidR="001A7DFB" w:rsidRDefault="001A7DFB" w:rsidP="001A7DFB">
      <w:r>
        <w:t xml:space="preserve">Hepatitis C, Masern, Tetanus, Röteln, </w:t>
      </w:r>
      <w:r w:rsidRPr="00650EA9">
        <w:t>Poliomyelitis</w:t>
      </w:r>
      <w:r>
        <w:t>, Tuberkulose, Influenza.</w:t>
      </w:r>
    </w:p>
    <w:p w:rsidR="001A7DFB" w:rsidRDefault="001A7DFB" w:rsidP="001A7DFB">
      <w:r w:rsidRPr="00931FA4">
        <w:t>Wie man ein Gruppenpuzzle durchführt, ist in M1 dargestellt.</w:t>
      </w:r>
    </w:p>
    <w:p w:rsidR="001A7DFB" w:rsidRDefault="001A7DFB" w:rsidP="00DA2CC6">
      <w:pPr>
        <w:spacing w:before="240" w:after="120"/>
        <w:rPr>
          <w:b/>
          <w:color w:val="FF0000"/>
        </w:rPr>
      </w:pPr>
      <w:r w:rsidRPr="002F39C6">
        <w:rPr>
          <w:b/>
          <w:color w:val="FF0000"/>
        </w:rPr>
        <w:t>Aufgabe</w:t>
      </w:r>
      <w:r>
        <w:rPr>
          <w:b/>
          <w:color w:val="FF0000"/>
        </w:rPr>
        <w:t>n</w:t>
      </w:r>
      <w:r w:rsidRPr="002F39C6">
        <w:rPr>
          <w:b/>
          <w:color w:val="FF0000"/>
        </w:rPr>
        <w:t>:</w:t>
      </w:r>
    </w:p>
    <w:p w:rsidR="001A7DFB" w:rsidRPr="002906D2" w:rsidRDefault="001A7DFB" w:rsidP="001A7DFB">
      <w:pPr>
        <w:rPr>
          <w:u w:val="single"/>
        </w:rPr>
      </w:pPr>
      <w:r w:rsidRPr="002906D2">
        <w:rPr>
          <w:u w:val="single"/>
        </w:rPr>
        <w:t>1. Phase</w:t>
      </w:r>
      <w:r>
        <w:rPr>
          <w:u w:val="single"/>
        </w:rPr>
        <w:t xml:space="preserve"> des Gruppenpuzzles</w:t>
      </w:r>
      <w:r w:rsidRPr="002906D2">
        <w:rPr>
          <w:u w:val="single"/>
        </w:rPr>
        <w:t>:</w:t>
      </w:r>
    </w:p>
    <w:p w:rsidR="001A7DFB" w:rsidRDefault="001A7DFB" w:rsidP="001B227F">
      <w:r w:rsidRPr="007017BA">
        <w:t>Informiert</w:t>
      </w:r>
      <w:r>
        <w:t xml:space="preserve"> euch im Internet über</w:t>
      </w:r>
      <w:r w:rsidRPr="001624A3">
        <w:t xml:space="preserve"> </w:t>
      </w:r>
      <w:r w:rsidRPr="001624A3">
        <w:rPr>
          <w:b/>
        </w:rPr>
        <w:t>eine</w:t>
      </w:r>
      <w:r w:rsidRPr="001B227F">
        <w:rPr>
          <w:b/>
        </w:rPr>
        <w:t xml:space="preserve"> </w:t>
      </w:r>
      <w:r>
        <w:t>Infektionskrankheit zu den nachfolgenden Schwerpun</w:t>
      </w:r>
      <w:r>
        <w:t>k</w:t>
      </w:r>
      <w:r>
        <w:t>ten und füllt die entsprechende Tabellenspalte aus.</w:t>
      </w: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DA2CC6" w:rsidRPr="00931FA4" w:rsidRDefault="00DA2CC6" w:rsidP="00DA2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931FA4">
        <w:rPr>
          <w:i/>
        </w:rPr>
        <w:t>Beachtet dabei nachfolgende Hinweise zum Recherchieren:</w:t>
      </w:r>
    </w:p>
    <w:p w:rsidR="00DA2CC6" w:rsidRPr="00931FA4" w:rsidRDefault="00DA2CC6" w:rsidP="00DA2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931FA4">
        <w:rPr>
          <w:i/>
        </w:rPr>
        <w:t>- Überfliege den Text. Achte dabei besonders auf Überschriften und hervorgehobene Wörter.</w:t>
      </w:r>
    </w:p>
    <w:p w:rsidR="00DA2CC6" w:rsidRPr="00931FA4" w:rsidRDefault="00DA2CC6" w:rsidP="00DA2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931FA4">
        <w:rPr>
          <w:i/>
        </w:rPr>
        <w:t>- Kläre unbekannte Fremdwörter und Begriffe.</w:t>
      </w:r>
    </w:p>
    <w:p w:rsidR="00DA2CC6" w:rsidRPr="00931FA4" w:rsidRDefault="00DA2CC6" w:rsidP="00DA2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931FA4">
        <w:rPr>
          <w:i/>
        </w:rPr>
        <w:t>- Notiere dir wichtige Informationen stichwortartig.</w:t>
      </w:r>
    </w:p>
    <w:p w:rsidR="00DA2CC6" w:rsidRDefault="00DA2CC6">
      <w:pPr>
        <w:spacing w:line="240" w:lineRule="auto"/>
        <w:rPr>
          <w:b/>
          <w:sz w:val="24"/>
          <w:szCs w:val="24"/>
        </w:rPr>
        <w:sectPr w:rsidR="00DA2CC6" w:rsidSect="00D06280">
          <w:pgSz w:w="11906" w:h="16838"/>
          <w:pgMar w:top="1418" w:right="1418" w:bottom="1135" w:left="1418" w:header="454" w:footer="0" w:gutter="0"/>
          <w:cols w:space="708"/>
          <w:titlePg/>
          <w:docGrid w:linePitch="360"/>
        </w:sectPr>
      </w:pPr>
      <w:r>
        <w:rPr>
          <w:b/>
          <w:sz w:val="24"/>
          <w:szCs w:val="24"/>
        </w:rPr>
        <w:br w:type="page"/>
      </w:r>
    </w:p>
    <w:p w:rsidR="00DA2CC6" w:rsidRPr="00D745F6" w:rsidRDefault="00DA2CC6" w:rsidP="00DA2CC6">
      <w:pPr>
        <w:rPr>
          <w:b/>
        </w:rPr>
      </w:pPr>
      <w:r>
        <w:rPr>
          <w:b/>
        </w:rPr>
        <w:lastRenderedPageBreak/>
        <w:t xml:space="preserve">Tabelle: </w:t>
      </w:r>
    </w:p>
    <w:tbl>
      <w:tblPr>
        <w:tblStyle w:val="Tabellenraster"/>
        <w:tblW w:w="15522" w:type="dxa"/>
        <w:tblLayout w:type="fixed"/>
        <w:tblLook w:val="04A0" w:firstRow="1" w:lastRow="0" w:firstColumn="1" w:lastColumn="0" w:noHBand="0" w:noVBand="1"/>
      </w:tblPr>
      <w:tblGrid>
        <w:gridCol w:w="2109"/>
        <w:gridCol w:w="2235"/>
        <w:gridCol w:w="2236"/>
        <w:gridCol w:w="2235"/>
        <w:gridCol w:w="2236"/>
        <w:gridCol w:w="2235"/>
        <w:gridCol w:w="2236"/>
      </w:tblGrid>
      <w:tr w:rsidR="00DA2CC6" w:rsidRPr="000E1459" w:rsidTr="00435D4D">
        <w:trPr>
          <w:trHeight w:val="1174"/>
        </w:trPr>
        <w:tc>
          <w:tcPr>
            <w:tcW w:w="2109" w:type="dxa"/>
          </w:tcPr>
          <w:p w:rsidR="00DA2CC6" w:rsidRDefault="00DA2CC6" w:rsidP="00671579">
            <w:pPr>
              <w:pStyle w:val="Listenabsatz"/>
              <w:ind w:left="0"/>
            </w:pPr>
            <w:bookmarkStart w:id="1" w:name="_Hlk478554215"/>
          </w:p>
          <w:p w:rsidR="00DA2CC6" w:rsidRDefault="00DA2CC6" w:rsidP="00671579">
            <w:pPr>
              <w:pStyle w:val="Listenabsatz"/>
              <w:spacing w:after="120"/>
              <w:ind w:left="0"/>
            </w:pPr>
          </w:p>
        </w:tc>
        <w:tc>
          <w:tcPr>
            <w:tcW w:w="2235" w:type="dxa"/>
          </w:tcPr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 w:rsidRPr="00246357">
              <w:rPr>
                <w:b/>
              </w:rPr>
              <w:t>Experten 1</w:t>
            </w:r>
          </w:p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 w:rsidRPr="00246357">
              <w:rPr>
                <w:b/>
              </w:rPr>
              <w:t>Hepatitis C</w:t>
            </w:r>
          </w:p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323CEA" wp14:editId="3D57CAA1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52070</wp:posOffset>
                      </wp:positionV>
                      <wp:extent cx="198120" cy="213360"/>
                      <wp:effectExtent l="0" t="0" r="30480" b="53340"/>
                      <wp:wrapNone/>
                      <wp:docPr id="371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C9D3E86" id="Rectangle 120" o:spid="_x0000_s1026" style="position:absolute;margin-left:36.9pt;margin-top:4.1pt;width:15.6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" fillcolor="#d99594 [1941]" strokecolor="#c0504d [3205]" strokeweight="1pt">
                      <v:fill color2="#c0504d [3205]" focus="50%" type="gradient"/>
                      <v:shadow on="t" color="#622423 [1605]" offset="1pt"/>
                    </v:rect>
                  </w:pict>
                </mc:Fallback>
              </mc:AlternateContent>
            </w:r>
          </w:p>
        </w:tc>
        <w:tc>
          <w:tcPr>
            <w:tcW w:w="2236" w:type="dxa"/>
          </w:tcPr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 w:rsidRPr="00246357">
              <w:rPr>
                <w:b/>
              </w:rPr>
              <w:t>Experten 2</w:t>
            </w:r>
          </w:p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C05525C" wp14:editId="23358564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236855</wp:posOffset>
                      </wp:positionV>
                      <wp:extent cx="198120" cy="213360"/>
                      <wp:effectExtent l="0" t="0" r="30480" b="53340"/>
                      <wp:wrapNone/>
                      <wp:docPr id="370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3CC11CD" id="Rectangle 121" o:spid="_x0000_s1026" style="position:absolute;margin-left:37pt;margin-top:18.65pt;width:15.6pt;height:1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</w:pict>
                </mc:Fallback>
              </mc:AlternateContent>
            </w:r>
            <w:r w:rsidRPr="00246357">
              <w:rPr>
                <w:b/>
              </w:rPr>
              <w:t>Masern</w:t>
            </w:r>
          </w:p>
        </w:tc>
        <w:tc>
          <w:tcPr>
            <w:tcW w:w="2235" w:type="dxa"/>
          </w:tcPr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 w:rsidRPr="00246357">
              <w:rPr>
                <w:b/>
              </w:rPr>
              <w:t>Experten 3</w:t>
            </w:r>
          </w:p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4B0B71" wp14:editId="7502DE24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236855</wp:posOffset>
                      </wp:positionV>
                      <wp:extent cx="198120" cy="213360"/>
                      <wp:effectExtent l="0" t="0" r="30480" b="53340"/>
                      <wp:wrapNone/>
                      <wp:docPr id="369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E91F8E2" id="Rectangle 125" o:spid="_x0000_s1026" style="position:absolute;margin-left:41.7pt;margin-top:18.65pt;width:15.6pt;height:1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" fillcolor="#b2a1c7 [1943]" strokecolor="#8064a2 [3207]" strokeweight="1pt">
                      <v:fill color2="#8064a2 [3207]" focus="50%" type="gradient"/>
                      <v:shadow on="t" color="#3f3151 [1607]" offset="1pt"/>
                    </v:rect>
                  </w:pict>
                </mc:Fallback>
              </mc:AlternateContent>
            </w:r>
            <w:r w:rsidRPr="00246357">
              <w:rPr>
                <w:b/>
              </w:rPr>
              <w:t>Tetanus</w:t>
            </w:r>
          </w:p>
        </w:tc>
        <w:tc>
          <w:tcPr>
            <w:tcW w:w="2236" w:type="dxa"/>
          </w:tcPr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 w:rsidRPr="00246357">
              <w:rPr>
                <w:b/>
              </w:rPr>
              <w:t>Experten 4</w:t>
            </w:r>
          </w:p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  <w:noProof/>
                <w:color w:val="000000" w:themeColor="text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110118" wp14:editId="4963AC7E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236855</wp:posOffset>
                      </wp:positionV>
                      <wp:extent cx="198120" cy="213360"/>
                      <wp:effectExtent l="0" t="0" r="30480" b="53340"/>
                      <wp:wrapNone/>
                      <wp:docPr id="368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2334810" id="Rectangle 124" o:spid="_x0000_s1026" style="position:absolute;margin-left:40.2pt;margin-top:18.65pt;width:15.6pt;height:1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" fillcolor="#c2d69b [1942]" strokecolor="#9bbb59 [3206]" strokeweight="1pt">
                      <v:fill color2="#9bbb59 [3206]" focus="50%" type="gradient"/>
                      <v:shadow on="t" color="#4e6128 [1606]" offset="1pt"/>
                    </v:rect>
                  </w:pict>
                </mc:Fallback>
              </mc:AlternateContent>
            </w:r>
            <w:r w:rsidRPr="00246357">
              <w:rPr>
                <w:b/>
              </w:rPr>
              <w:t>Röteln</w:t>
            </w:r>
          </w:p>
        </w:tc>
        <w:tc>
          <w:tcPr>
            <w:tcW w:w="2235" w:type="dxa"/>
          </w:tcPr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 w:rsidRPr="00246357">
              <w:rPr>
                <w:b/>
              </w:rPr>
              <w:t>Experten 5</w:t>
            </w:r>
          </w:p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proofErr w:type="spellStart"/>
            <w:r w:rsidRPr="00246357">
              <w:rPr>
                <w:b/>
              </w:rPr>
              <w:t>Poliomyelites</w:t>
            </w:r>
            <w:proofErr w:type="spellEnd"/>
          </w:p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  <w:noProof/>
                <w:color w:val="000000" w:themeColor="text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DD2F26" wp14:editId="33668252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52070</wp:posOffset>
                      </wp:positionV>
                      <wp:extent cx="198120" cy="213360"/>
                      <wp:effectExtent l="0" t="0" r="30480" b="53340"/>
                      <wp:wrapNone/>
                      <wp:docPr id="367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2D40987" id="Rectangle 123" o:spid="_x0000_s1026" style="position:absolute;margin-left:40.45pt;margin-top:4.1pt;width:15.6pt;height:1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</w:p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</w:p>
        </w:tc>
        <w:tc>
          <w:tcPr>
            <w:tcW w:w="2236" w:type="dxa"/>
          </w:tcPr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 w:rsidRPr="00246357">
              <w:rPr>
                <w:b/>
              </w:rPr>
              <w:t>Experten 7</w:t>
            </w:r>
          </w:p>
          <w:p w:rsidR="00DA2CC6" w:rsidRPr="00246357" w:rsidRDefault="00DA2CC6" w:rsidP="00671579">
            <w:pPr>
              <w:pStyle w:val="Listenabsatz"/>
              <w:ind w:left="0"/>
              <w:jc w:val="center"/>
              <w:rPr>
                <w:b/>
              </w:rPr>
            </w:pP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A2627F" wp14:editId="36A992C1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236855</wp:posOffset>
                      </wp:positionV>
                      <wp:extent cx="198120" cy="213360"/>
                      <wp:effectExtent l="0" t="0" r="30480" b="53340"/>
                      <wp:wrapNone/>
                      <wp:docPr id="366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477F60C" id="Rectangle 122" o:spid="_x0000_s1026" style="position:absolute;margin-left:43.05pt;margin-top:18.65pt;width:15.6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" fillcolor="#666 [1936]" strokecolor="black [3200]" strokeweight="1pt">
                      <v:fill color2="black [3200]" focus="50%" type="gradient"/>
                      <v:shadow on="t" color="#7f7f7f [1601]" offset="1pt"/>
                    </v:rect>
                  </w:pict>
                </mc:Fallback>
              </mc:AlternateContent>
            </w:r>
            <w:r w:rsidRPr="00246357">
              <w:rPr>
                <w:b/>
              </w:rPr>
              <w:t>Influenza</w:t>
            </w:r>
          </w:p>
        </w:tc>
      </w:tr>
      <w:tr w:rsidR="00DA2CC6" w:rsidTr="00435D4D">
        <w:trPr>
          <w:trHeight w:val="989"/>
        </w:trPr>
        <w:tc>
          <w:tcPr>
            <w:tcW w:w="2109" w:type="dxa"/>
          </w:tcPr>
          <w:p w:rsidR="00DA2CC6" w:rsidRDefault="00DA2CC6" w:rsidP="00671579">
            <w:pPr>
              <w:pStyle w:val="Listenabsatz"/>
              <w:ind w:left="0"/>
            </w:pPr>
            <w:r>
              <w:t>Krankheitserreger</w:t>
            </w: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</w:tr>
      <w:tr w:rsidR="00DA2CC6" w:rsidTr="00435D4D">
        <w:trPr>
          <w:trHeight w:val="989"/>
        </w:trPr>
        <w:tc>
          <w:tcPr>
            <w:tcW w:w="2109" w:type="dxa"/>
          </w:tcPr>
          <w:p w:rsidR="005D4AF9" w:rsidRDefault="00DA2CC6" w:rsidP="00671579">
            <w:pPr>
              <w:pStyle w:val="Listenabsatz"/>
              <w:ind w:left="0"/>
            </w:pPr>
            <w:r>
              <w:t>Möglichkeiten der Infektion/</w:t>
            </w:r>
          </w:p>
          <w:p w:rsidR="00DA2CC6" w:rsidRDefault="00DA2CC6" w:rsidP="00671579">
            <w:pPr>
              <w:pStyle w:val="Listenabsatz"/>
              <w:ind w:left="0"/>
            </w:pPr>
            <w:r>
              <w:t>Ansteckung</w:t>
            </w: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</w:tr>
      <w:tr w:rsidR="00DA2CC6" w:rsidTr="00435D4D">
        <w:trPr>
          <w:trHeight w:val="989"/>
        </w:trPr>
        <w:tc>
          <w:tcPr>
            <w:tcW w:w="2109" w:type="dxa"/>
          </w:tcPr>
          <w:p w:rsidR="00DA2CC6" w:rsidRDefault="00DA2CC6" w:rsidP="00671579">
            <w:pPr>
              <w:pStyle w:val="Listenabsatz"/>
              <w:ind w:left="0"/>
            </w:pPr>
            <w:r>
              <w:t>Krankheitsbild</w:t>
            </w: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</w:tr>
      <w:tr w:rsidR="00DA2CC6" w:rsidTr="00435D4D">
        <w:trPr>
          <w:trHeight w:val="989"/>
        </w:trPr>
        <w:tc>
          <w:tcPr>
            <w:tcW w:w="2109" w:type="dxa"/>
          </w:tcPr>
          <w:p w:rsidR="005D4AF9" w:rsidRDefault="00DA2CC6" w:rsidP="00671579">
            <w:pPr>
              <w:pStyle w:val="Listenabsatz"/>
              <w:ind w:left="0"/>
            </w:pPr>
            <w:r>
              <w:t>Behandlung/</w:t>
            </w:r>
          </w:p>
          <w:p w:rsidR="00DA2CC6" w:rsidRDefault="00DA2CC6" w:rsidP="00671579">
            <w:pPr>
              <w:pStyle w:val="Listenabsatz"/>
              <w:ind w:left="0"/>
            </w:pPr>
            <w:r>
              <w:t>Heilung</w:t>
            </w: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</w:tr>
      <w:tr w:rsidR="00DA2CC6" w:rsidTr="00435D4D">
        <w:trPr>
          <w:trHeight w:val="989"/>
        </w:trPr>
        <w:tc>
          <w:tcPr>
            <w:tcW w:w="2109" w:type="dxa"/>
          </w:tcPr>
          <w:p w:rsidR="00DA2CC6" w:rsidRDefault="00DA2CC6" w:rsidP="00671579">
            <w:pPr>
              <w:pStyle w:val="Listenabsatz"/>
              <w:ind w:left="0"/>
            </w:pPr>
            <w:r>
              <w:t>Infektionsweg</w:t>
            </w: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</w:tr>
      <w:tr w:rsidR="00DA2CC6" w:rsidTr="00435D4D">
        <w:trPr>
          <w:trHeight w:val="989"/>
        </w:trPr>
        <w:tc>
          <w:tcPr>
            <w:tcW w:w="2109" w:type="dxa"/>
          </w:tcPr>
          <w:p w:rsidR="00DA2CC6" w:rsidRDefault="00DA2CC6" w:rsidP="00671579">
            <w:pPr>
              <w:pStyle w:val="Listenabsatz"/>
              <w:ind w:left="0"/>
            </w:pPr>
            <w:r>
              <w:t>Vorbeugung</w:t>
            </w: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</w:tr>
      <w:tr w:rsidR="00DA2CC6" w:rsidTr="00435D4D">
        <w:trPr>
          <w:trHeight w:val="989"/>
        </w:trPr>
        <w:tc>
          <w:tcPr>
            <w:tcW w:w="2109" w:type="dxa"/>
          </w:tcPr>
          <w:p w:rsidR="00DA2CC6" w:rsidRDefault="00DA2CC6" w:rsidP="00671579">
            <w:pPr>
              <w:pStyle w:val="Listenabsatz"/>
              <w:ind w:left="0"/>
            </w:pPr>
            <w:r>
              <w:t>Impfrisiken</w:t>
            </w: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5" w:type="dxa"/>
          </w:tcPr>
          <w:p w:rsidR="00DA2CC6" w:rsidRDefault="00DA2CC6" w:rsidP="00671579">
            <w:pPr>
              <w:pStyle w:val="Listenabsatz"/>
              <w:ind w:left="0"/>
            </w:pPr>
          </w:p>
        </w:tc>
        <w:tc>
          <w:tcPr>
            <w:tcW w:w="2236" w:type="dxa"/>
          </w:tcPr>
          <w:p w:rsidR="00DA2CC6" w:rsidRDefault="00DA2CC6" w:rsidP="00671579">
            <w:pPr>
              <w:pStyle w:val="Listenabsatz"/>
              <w:ind w:left="0"/>
            </w:pPr>
          </w:p>
        </w:tc>
      </w:tr>
      <w:bookmarkEnd w:id="1"/>
    </w:tbl>
    <w:p w:rsidR="00435D4D" w:rsidRDefault="00435D4D" w:rsidP="00435D4D">
      <w:pPr>
        <w:rPr>
          <w:b/>
        </w:rPr>
      </w:pPr>
    </w:p>
    <w:p w:rsidR="00435D4D" w:rsidRPr="00D745F6" w:rsidRDefault="00435D4D" w:rsidP="00435D4D">
      <w:pPr>
        <w:rPr>
          <w:b/>
        </w:rPr>
      </w:pPr>
    </w:p>
    <w:p w:rsidR="00DA2CC6" w:rsidRDefault="00DA2CC6" w:rsidP="00DA2CC6">
      <w:pPr>
        <w:rPr>
          <w:highlight w:val="yellow"/>
        </w:rPr>
        <w:sectPr w:rsidR="00DA2CC6" w:rsidSect="00F915BC">
          <w:headerReference w:type="first" r:id="rId19"/>
          <w:footerReference w:type="first" r:id="rId20"/>
          <w:pgSz w:w="16838" w:h="11906" w:orient="landscape"/>
          <w:pgMar w:top="1327" w:right="1418" w:bottom="1418" w:left="567" w:header="454" w:footer="145" w:gutter="0"/>
          <w:cols w:space="708"/>
          <w:titlePg/>
          <w:docGrid w:linePitch="360"/>
        </w:sectPr>
      </w:pPr>
    </w:p>
    <w:p w:rsidR="00B1369E" w:rsidRDefault="00D90CBC" w:rsidP="00B1369E">
      <w:pPr>
        <w:spacing w:after="120"/>
        <w:rPr>
          <w:u w:val="single"/>
        </w:rPr>
      </w:pPr>
      <w:r w:rsidRPr="00D745F6">
        <w:rPr>
          <w:u w:val="single"/>
        </w:rPr>
        <w:lastRenderedPageBreak/>
        <w:t>2. Phase</w:t>
      </w:r>
      <w:r>
        <w:rPr>
          <w:u w:val="single"/>
        </w:rPr>
        <w:t xml:space="preserve"> des Gruppenpuzzles</w:t>
      </w:r>
      <w:r w:rsidRPr="00D745F6">
        <w:rPr>
          <w:u w:val="single"/>
        </w:rPr>
        <w:t>:</w:t>
      </w:r>
    </w:p>
    <w:p w:rsidR="001A44EB" w:rsidRDefault="00D90CBC" w:rsidP="001A44EB">
      <w:pPr>
        <w:spacing w:before="60"/>
        <w:rPr>
          <w:color w:val="000000" w:themeColor="text1"/>
        </w:rPr>
      </w:pPr>
      <w:r w:rsidRPr="007017BA">
        <w:rPr>
          <w:color w:val="000000" w:themeColor="text1"/>
        </w:rPr>
        <w:t>Stellt</w:t>
      </w:r>
      <w:r w:rsidRPr="001B227F">
        <w:rPr>
          <w:color w:val="000000" w:themeColor="text1"/>
        </w:rPr>
        <w:t xml:space="preserve"> euch gegenseitig eure Arbeitsergebnisse vor und ergänzt diese um fehlende </w:t>
      </w:r>
    </w:p>
    <w:p w:rsidR="00D90CBC" w:rsidRPr="00B1369E" w:rsidRDefault="00D90CBC" w:rsidP="001A44EB">
      <w:pPr>
        <w:rPr>
          <w:u w:val="single"/>
        </w:rPr>
      </w:pPr>
      <w:r w:rsidRPr="001B227F">
        <w:rPr>
          <w:color w:val="000000" w:themeColor="text1"/>
        </w:rPr>
        <w:t>Informationen.</w:t>
      </w:r>
    </w:p>
    <w:p w:rsidR="00D90CBC" w:rsidRDefault="00D90CBC" w:rsidP="00D90CBC">
      <w:pPr>
        <w:rPr>
          <w:color w:val="000000" w:themeColor="text1"/>
        </w:rPr>
      </w:pPr>
    </w:p>
    <w:p w:rsidR="00D90CBC" w:rsidRDefault="00D90CBC" w:rsidP="00D90CBC">
      <w:pPr>
        <w:spacing w:after="120"/>
        <w:rPr>
          <w:u w:val="single"/>
        </w:rPr>
      </w:pPr>
      <w:r>
        <w:rPr>
          <w:u w:val="single"/>
        </w:rPr>
        <w:t xml:space="preserve">3. Phase des Gruppenpuzzles: </w:t>
      </w:r>
    </w:p>
    <w:p w:rsidR="00D90CBC" w:rsidRPr="007017BA" w:rsidRDefault="00D90CBC" w:rsidP="00816B9A">
      <w:pPr>
        <w:pStyle w:val="Listenabsatz"/>
        <w:numPr>
          <w:ilvl w:val="0"/>
          <w:numId w:val="7"/>
        </w:numPr>
        <w:rPr>
          <w:color w:val="000000" w:themeColor="text1"/>
        </w:rPr>
      </w:pPr>
      <w:r w:rsidRPr="007017BA">
        <w:rPr>
          <w:color w:val="000000" w:themeColor="text1"/>
        </w:rPr>
        <w:t xml:space="preserve">Informiert eure Mitschülerinnen und Mitschüler in der Gruppe über eure </w:t>
      </w:r>
      <w:proofErr w:type="spellStart"/>
      <w:r w:rsidRPr="007017BA">
        <w:rPr>
          <w:color w:val="000000" w:themeColor="text1"/>
        </w:rPr>
        <w:t>Arbeitsergeb</w:t>
      </w:r>
      <w:proofErr w:type="spellEnd"/>
      <w:r w:rsidR="001A44EB">
        <w:rPr>
          <w:color w:val="000000" w:themeColor="text1"/>
        </w:rPr>
        <w:t xml:space="preserve">- </w:t>
      </w:r>
      <w:proofErr w:type="spellStart"/>
      <w:r w:rsidRPr="007017BA">
        <w:rPr>
          <w:color w:val="000000" w:themeColor="text1"/>
        </w:rPr>
        <w:t>nisse</w:t>
      </w:r>
      <w:proofErr w:type="spellEnd"/>
      <w:r w:rsidRPr="007017BA">
        <w:rPr>
          <w:color w:val="000000" w:themeColor="text1"/>
        </w:rPr>
        <w:t xml:space="preserve">. Füllt die noch offenen Tabellenspalten aus. </w:t>
      </w:r>
    </w:p>
    <w:p w:rsidR="00D90CBC" w:rsidRPr="007017BA" w:rsidRDefault="00D90CBC" w:rsidP="001B227F">
      <w:pPr>
        <w:pStyle w:val="Listenabsatz"/>
        <w:numPr>
          <w:ilvl w:val="0"/>
          <w:numId w:val="7"/>
        </w:numPr>
        <w:rPr>
          <w:color w:val="000000" w:themeColor="text1"/>
        </w:rPr>
      </w:pPr>
      <w:r w:rsidRPr="007017BA">
        <w:rPr>
          <w:color w:val="000000" w:themeColor="text1"/>
        </w:rPr>
        <w:t>Diskutiert in eurer Gruppe die Notwendigkeit einer Impfung gegen die von euch bearbe</w:t>
      </w:r>
      <w:r w:rsidRPr="007017BA">
        <w:rPr>
          <w:color w:val="000000" w:themeColor="text1"/>
        </w:rPr>
        <w:t>i</w:t>
      </w:r>
      <w:r w:rsidRPr="007017BA">
        <w:rPr>
          <w:color w:val="000000" w:themeColor="text1"/>
        </w:rPr>
        <w:t>tete Infektionskrankheit. Bezieht die Tabellenergebnisse dabei ein.</w:t>
      </w:r>
      <w:r w:rsidRPr="007017BA">
        <w:rPr>
          <w:b/>
        </w:rPr>
        <w:t xml:space="preserve"> </w:t>
      </w:r>
      <w:r w:rsidRPr="007017BA">
        <w:rPr>
          <w:color w:val="000000" w:themeColor="text1"/>
        </w:rPr>
        <w:t>Formuliert eine b</w:t>
      </w:r>
      <w:r w:rsidRPr="007017BA">
        <w:rPr>
          <w:color w:val="000000" w:themeColor="text1"/>
        </w:rPr>
        <w:t>e</w:t>
      </w:r>
      <w:r w:rsidRPr="007017BA">
        <w:rPr>
          <w:color w:val="000000" w:themeColor="text1"/>
        </w:rPr>
        <w:t>gründete Empfehlung für das Impfen.</w:t>
      </w:r>
    </w:p>
    <w:p w:rsidR="00D90CBC" w:rsidRPr="007017BA" w:rsidRDefault="00D90CBC" w:rsidP="00816B9A">
      <w:pPr>
        <w:pStyle w:val="Listenabsatz"/>
        <w:numPr>
          <w:ilvl w:val="0"/>
          <w:numId w:val="7"/>
        </w:numPr>
        <w:rPr>
          <w:color w:val="000000" w:themeColor="text1"/>
        </w:rPr>
      </w:pPr>
      <w:r w:rsidRPr="007017BA">
        <w:rPr>
          <w:color w:val="000000" w:themeColor="text1"/>
        </w:rPr>
        <w:t>Fasst eure Ergebnisse in einer Präsentation zusammen. Wählt aus den folgenden Pr</w:t>
      </w:r>
      <w:r w:rsidRPr="007017BA">
        <w:rPr>
          <w:color w:val="000000" w:themeColor="text1"/>
        </w:rPr>
        <w:t>ä</w:t>
      </w:r>
      <w:r w:rsidRPr="007017BA">
        <w:rPr>
          <w:color w:val="000000" w:themeColor="text1"/>
        </w:rPr>
        <w:t>sentationsvorschlägen einen aus.</w:t>
      </w:r>
    </w:p>
    <w:p w:rsidR="00D90CBC" w:rsidRPr="00931FA4" w:rsidRDefault="00D90CBC" w:rsidP="00D90CBC">
      <w:pPr>
        <w:pStyle w:val="Listenabsatz"/>
        <w:ind w:left="360"/>
        <w:rPr>
          <w:color w:val="000000" w:themeColor="text1"/>
        </w:rPr>
      </w:pPr>
    </w:p>
    <w:p w:rsidR="00D90CBC" w:rsidRPr="00C25AB9" w:rsidRDefault="00D90CBC" w:rsidP="00D90CBC">
      <w:pPr>
        <w:rPr>
          <w:b/>
          <w:color w:val="000000" w:themeColor="text1"/>
        </w:rPr>
      </w:pPr>
      <w:r>
        <w:rPr>
          <w:b/>
          <w:color w:val="000000" w:themeColor="text1"/>
        </w:rPr>
        <w:t>Vorschlag I:</w:t>
      </w:r>
    </w:p>
    <w:p w:rsidR="00D90CBC" w:rsidRDefault="00D90CBC" w:rsidP="00816B9A">
      <w:pPr>
        <w:pStyle w:val="Listenabsatz"/>
        <w:numPr>
          <w:ilvl w:val="0"/>
          <w:numId w:val="8"/>
        </w:numPr>
        <w:rPr>
          <w:color w:val="000000" w:themeColor="text1"/>
        </w:rPr>
      </w:pPr>
      <w:r w:rsidRPr="00CD3E29">
        <w:rPr>
          <w:color w:val="000000" w:themeColor="text1"/>
        </w:rPr>
        <w:t xml:space="preserve">Erstellt gemeinsam ein </w:t>
      </w:r>
      <w:r>
        <w:rPr>
          <w:color w:val="000000" w:themeColor="text1"/>
        </w:rPr>
        <w:t>Plakat (M2)</w:t>
      </w:r>
      <w:r w:rsidRPr="00CD3E29">
        <w:rPr>
          <w:color w:val="000000" w:themeColor="text1"/>
        </w:rPr>
        <w:t>, welche</w:t>
      </w:r>
      <w:r>
        <w:rPr>
          <w:color w:val="000000" w:themeColor="text1"/>
        </w:rPr>
        <w:t>s</w:t>
      </w:r>
      <w:r w:rsidRPr="00CD3E29">
        <w:rPr>
          <w:color w:val="000000" w:themeColor="text1"/>
        </w:rPr>
        <w:t xml:space="preserve"> in einer </w:t>
      </w:r>
      <w:r w:rsidR="001B227F">
        <w:rPr>
          <w:color w:val="000000" w:themeColor="text1"/>
        </w:rPr>
        <w:t>A</w:t>
      </w:r>
      <w:r w:rsidRPr="00CD3E29">
        <w:rPr>
          <w:color w:val="000000" w:themeColor="text1"/>
        </w:rPr>
        <w:t>llgemeinen Arztpraxis als Inform</w:t>
      </w:r>
      <w:r w:rsidRPr="00CD3E29">
        <w:rPr>
          <w:color w:val="000000" w:themeColor="text1"/>
        </w:rPr>
        <w:t>a</w:t>
      </w:r>
      <w:r w:rsidRPr="00CD3E29">
        <w:rPr>
          <w:color w:val="000000" w:themeColor="text1"/>
        </w:rPr>
        <w:t xml:space="preserve">tionsmaterial für alle </w:t>
      </w:r>
      <w:bookmarkStart w:id="2" w:name="_Hlk508196827"/>
      <w:r w:rsidR="001B227F">
        <w:rPr>
          <w:color w:val="000000" w:themeColor="text1"/>
        </w:rPr>
        <w:t xml:space="preserve">Patientinnen und </w:t>
      </w:r>
      <w:bookmarkEnd w:id="2"/>
      <w:r w:rsidRPr="00CD3E29">
        <w:rPr>
          <w:color w:val="000000" w:themeColor="text1"/>
        </w:rPr>
        <w:t xml:space="preserve">Patienten </w:t>
      </w:r>
      <w:r>
        <w:rPr>
          <w:color w:val="000000" w:themeColor="text1"/>
        </w:rPr>
        <w:t>ausgestellt</w:t>
      </w:r>
      <w:r w:rsidRPr="00CD3E29">
        <w:rPr>
          <w:color w:val="000000" w:themeColor="text1"/>
        </w:rPr>
        <w:t xml:space="preserve"> werden kann.</w:t>
      </w:r>
    </w:p>
    <w:p w:rsidR="00D90CBC" w:rsidRDefault="00D90CBC" w:rsidP="00D90CBC">
      <w:pPr>
        <w:pStyle w:val="Listenabsatz"/>
        <w:ind w:left="360"/>
        <w:rPr>
          <w:color w:val="000000" w:themeColor="text1"/>
        </w:rPr>
      </w:pPr>
    </w:p>
    <w:p w:rsidR="00D90CBC" w:rsidRPr="001D26E7" w:rsidRDefault="00D90CBC" w:rsidP="00D90CBC">
      <w:pPr>
        <w:rPr>
          <w:color w:val="000000" w:themeColor="text1"/>
        </w:rPr>
      </w:pPr>
      <w:r w:rsidRPr="001D26E7">
        <w:rPr>
          <w:b/>
          <w:color w:val="000000" w:themeColor="text1"/>
        </w:rPr>
        <w:t xml:space="preserve">Vorschlag </w:t>
      </w:r>
      <w:r>
        <w:rPr>
          <w:b/>
          <w:color w:val="000000" w:themeColor="text1"/>
        </w:rPr>
        <w:t>I</w:t>
      </w:r>
      <w:r w:rsidRPr="001D26E7">
        <w:rPr>
          <w:b/>
          <w:color w:val="000000" w:themeColor="text1"/>
        </w:rPr>
        <w:t>I:</w:t>
      </w:r>
    </w:p>
    <w:p w:rsidR="00D90CBC" w:rsidRPr="00CD3E29" w:rsidRDefault="00D90CBC" w:rsidP="00816B9A">
      <w:pPr>
        <w:pStyle w:val="Listenabsatz"/>
        <w:numPr>
          <w:ilvl w:val="0"/>
          <w:numId w:val="9"/>
        </w:numPr>
        <w:rPr>
          <w:color w:val="000000" w:themeColor="text1"/>
        </w:rPr>
      </w:pPr>
      <w:r w:rsidRPr="00CD3E29">
        <w:rPr>
          <w:color w:val="000000" w:themeColor="text1"/>
        </w:rPr>
        <w:t>Erstellt gemeinsam einen Flyer</w:t>
      </w:r>
      <w:r>
        <w:rPr>
          <w:color w:val="000000" w:themeColor="text1"/>
        </w:rPr>
        <w:t xml:space="preserve"> (M3)</w:t>
      </w:r>
      <w:r w:rsidRPr="00CD3E29">
        <w:rPr>
          <w:color w:val="000000" w:themeColor="text1"/>
        </w:rPr>
        <w:t xml:space="preserve">, welcher in einer </w:t>
      </w:r>
      <w:r w:rsidR="001B227F">
        <w:rPr>
          <w:color w:val="000000" w:themeColor="text1"/>
        </w:rPr>
        <w:t>A</w:t>
      </w:r>
      <w:r w:rsidRPr="00CD3E29">
        <w:rPr>
          <w:color w:val="000000" w:themeColor="text1"/>
        </w:rPr>
        <w:t>llgemeinen Arztpraxis als Info</w:t>
      </w:r>
      <w:r w:rsidRPr="00CD3E29">
        <w:rPr>
          <w:color w:val="000000" w:themeColor="text1"/>
        </w:rPr>
        <w:t>r</w:t>
      </w:r>
      <w:r w:rsidRPr="00CD3E29">
        <w:rPr>
          <w:color w:val="000000" w:themeColor="text1"/>
        </w:rPr>
        <w:t xml:space="preserve">mationsmaterial für alle </w:t>
      </w:r>
      <w:r w:rsidR="001B227F">
        <w:rPr>
          <w:color w:val="000000" w:themeColor="text1"/>
        </w:rPr>
        <w:t xml:space="preserve">Patientinnen und </w:t>
      </w:r>
      <w:r w:rsidRPr="00CD3E29">
        <w:rPr>
          <w:color w:val="000000" w:themeColor="text1"/>
        </w:rPr>
        <w:t>Patienten ausgelegt werden kann.</w:t>
      </w:r>
    </w:p>
    <w:p w:rsidR="00D90CBC" w:rsidRDefault="00D90CBC" w:rsidP="00D90CBC">
      <w:pPr>
        <w:rPr>
          <w:b/>
        </w:rPr>
      </w:pPr>
    </w:p>
    <w:p w:rsidR="00D90CBC" w:rsidRPr="001D26E7" w:rsidRDefault="00D90CBC" w:rsidP="00D90CBC">
      <w:pPr>
        <w:rPr>
          <w:b/>
          <w:color w:val="000000" w:themeColor="text1"/>
        </w:rPr>
      </w:pPr>
      <w:r w:rsidRPr="001D26E7">
        <w:rPr>
          <w:b/>
          <w:color w:val="000000" w:themeColor="text1"/>
        </w:rPr>
        <w:t xml:space="preserve">Vorschlag </w:t>
      </w:r>
      <w:r>
        <w:rPr>
          <w:b/>
          <w:color w:val="000000" w:themeColor="text1"/>
        </w:rPr>
        <w:t>II</w:t>
      </w:r>
      <w:r w:rsidRPr="001D26E7">
        <w:rPr>
          <w:b/>
          <w:color w:val="000000" w:themeColor="text1"/>
        </w:rPr>
        <w:t>I:</w:t>
      </w:r>
    </w:p>
    <w:p w:rsidR="00D90CBC" w:rsidRPr="00870C4F" w:rsidRDefault="00D90CBC" w:rsidP="00816B9A">
      <w:pPr>
        <w:pStyle w:val="Listenabsatz"/>
        <w:numPr>
          <w:ilvl w:val="0"/>
          <w:numId w:val="10"/>
        </w:numPr>
        <w:rPr>
          <w:u w:val="single"/>
        </w:rPr>
      </w:pPr>
      <w:r w:rsidRPr="00870C4F">
        <w:t>Sammelt drei Argumente von Impfgegnern. Bewertet diese Argumente. Stellt die Arg</w:t>
      </w:r>
      <w:r w:rsidRPr="00870C4F">
        <w:t>u</w:t>
      </w:r>
      <w:r w:rsidRPr="00870C4F">
        <w:t>mentation in einem Erklärvideo dar.</w:t>
      </w:r>
    </w:p>
    <w:p w:rsidR="00DA2CC6" w:rsidRDefault="00DA2CC6" w:rsidP="00DA2CC6">
      <w:pPr>
        <w:rPr>
          <w:highlight w:val="yellow"/>
        </w:rPr>
      </w:pPr>
    </w:p>
    <w:p w:rsidR="00D90CBC" w:rsidRDefault="00D90CBC" w:rsidP="00DA2CC6">
      <w:pPr>
        <w:rPr>
          <w:highlight w:val="yellow"/>
        </w:rPr>
        <w:sectPr w:rsidR="00D90CBC" w:rsidSect="00F915BC">
          <w:headerReference w:type="first" r:id="rId21"/>
          <w:footerReference w:type="first" r:id="rId22"/>
          <w:pgSz w:w="11906" w:h="16838"/>
          <w:pgMar w:top="1418" w:right="1418" w:bottom="567" w:left="1418" w:header="454" w:footer="612" w:gutter="0"/>
          <w:cols w:space="708"/>
          <w:titlePg/>
          <w:docGrid w:linePitch="360"/>
        </w:sectPr>
      </w:pPr>
    </w:p>
    <w:p w:rsidR="00D90CBC" w:rsidRDefault="00D90CBC" w:rsidP="00D90CBC">
      <w:pPr>
        <w:spacing w:after="60"/>
        <w:rPr>
          <w:b/>
        </w:rPr>
      </w:pPr>
      <w:r w:rsidRPr="00356FEE">
        <w:rPr>
          <w:b/>
        </w:rPr>
        <w:lastRenderedPageBreak/>
        <w:t>M1: Wie funktioniert ein Gruppenpuzzle?</w:t>
      </w:r>
    </w:p>
    <w:p w:rsidR="00D90CBC" w:rsidRDefault="00D90CBC" w:rsidP="00D90CBC">
      <w:pPr>
        <w:spacing w:after="60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9"/>
        <w:gridCol w:w="5239"/>
        <w:gridCol w:w="2768"/>
      </w:tblGrid>
      <w:tr w:rsidR="00D90CBC" w:rsidTr="00671579">
        <w:trPr>
          <w:trHeight w:val="1770"/>
        </w:trPr>
        <w:tc>
          <w:tcPr>
            <w:tcW w:w="1389" w:type="dxa"/>
            <w:vAlign w:val="center"/>
          </w:tcPr>
          <w:p w:rsidR="00D90CBC" w:rsidRDefault="00D90CBC" w:rsidP="00671579">
            <w:pPr>
              <w:jc w:val="center"/>
            </w:pPr>
            <w:r>
              <w:t>Phase 1</w:t>
            </w:r>
          </w:p>
        </w:tc>
        <w:tc>
          <w:tcPr>
            <w:tcW w:w="6026" w:type="dxa"/>
            <w:vAlign w:val="center"/>
          </w:tcPr>
          <w:p w:rsidR="00D90CBC" w:rsidRDefault="00D90CBC" w:rsidP="00671579">
            <w:pPr>
              <w:jc w:val="center"/>
            </w:pPr>
            <w:r>
              <w:t>Mindestens 4 Schülerinnen und Schüler bearbeiten dieselbe Infektionskrankheit.</w:t>
            </w:r>
          </w:p>
        </w:tc>
        <w:tc>
          <w:tcPr>
            <w:tcW w:w="2887" w:type="dxa"/>
          </w:tcPr>
          <w:p w:rsidR="00D90CBC" w:rsidRDefault="00D90CBC" w:rsidP="00671579">
            <w:pPr>
              <w:jc w:val="center"/>
            </w:pPr>
            <w:r>
              <w:t>6 Infektionskrankheiten aufteilen auf 6 Gruppen</w:t>
            </w:r>
          </w:p>
          <w:p w:rsidR="00D90CBC" w:rsidRDefault="00D90CBC" w:rsidP="00671579">
            <w:pPr>
              <w:jc w:val="center"/>
            </w:pP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62627F" wp14:editId="09698BA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365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61A4918" id="Rectangle 27" o:spid="_x0000_s1026" style="position:absolute;margin-left:10.1pt;margin-top:4.2pt;width:15.6pt;height:1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" fillcolor="#d99594 [1941]" strokecolor="#c0504d [3205]" strokeweight="1pt">
                      <v:fill color2="#c0504d [3205]" focus="50%" type="gradient"/>
                      <v:shadow on="t" color="#622423 [1605]" offset="1pt"/>
                    </v:rect>
                  </w:pict>
                </mc:Fallback>
              </mc:AlternateContent>
            </w:r>
            <w:r>
              <w:rPr>
                <w:noProof/>
                <w:color w:val="FFFF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11EBC77" wp14:editId="0330E95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371475</wp:posOffset>
                      </wp:positionV>
                      <wp:extent cx="198120" cy="213360"/>
                      <wp:effectExtent l="0" t="0" r="30480" b="53340"/>
                      <wp:wrapNone/>
                      <wp:docPr id="364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D6CFABC" id="Rectangle 92" o:spid="_x0000_s1026" style="position:absolute;margin-left:38.5pt;margin-top:29.25pt;width:15.6pt;height:1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" fillcolor="#666 [1936]" strokecolor="black [3200]" strokeweight="1pt">
                      <v:fill color2="black [3200]" focus="50%" type="gradient"/>
                      <v:shadow on="t" color="#7f7f7f [1601]" offset="1pt"/>
                    </v:rect>
                  </w:pict>
                </mc:Fallback>
              </mc:AlternateContent>
            </w: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67371DD" wp14:editId="15E3EFE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371475</wp:posOffset>
                      </wp:positionV>
                      <wp:extent cx="198120" cy="213360"/>
                      <wp:effectExtent l="0" t="0" r="30480" b="53340"/>
                      <wp:wrapNone/>
                      <wp:docPr id="363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49FED93" id="Rectangle 89" o:spid="_x0000_s1026" style="position:absolute;margin-left:10.1pt;margin-top:29.25pt;width:15.6pt;height:1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47809E4" wp14:editId="6C206E40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362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344E503" id="Rectangle 87" o:spid="_x0000_s1026" style="position:absolute;margin-left:82.3pt;margin-top:4.2pt;width:15.6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" fillcolor="#c2d69b [1942]" strokecolor="#9bbb59 [3206]" strokeweight="1pt">
                      <v:fill color2="#9bbb59 [3206]" focus="50%" type="gradient"/>
                      <v:shadow on="t" color="#4e6128 [1606]" offset="1pt"/>
                    </v:rect>
                  </w:pict>
                </mc:Fallback>
              </mc:AlternateContent>
            </w:r>
            <w:r>
              <w:rPr>
                <w:noProof/>
                <w:color w:val="FFFF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326FA2" wp14:editId="30F1605C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36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BE88ACE" id="Rectangle 32" o:spid="_x0000_s1026" style="position:absolute;margin-left:59.5pt;margin-top:4.2pt;width:15.6pt;height:1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" fillcolor="#b2a1c7 [1943]" strokecolor="#8064a2 [3207]" strokeweight="1pt">
                      <v:fill color2="#8064a2 [3207]" focus="50%" type="gradient"/>
                      <v:shadow on="t" color="#3f3151 [1607]" offset="1pt"/>
                    </v:rect>
                  </w:pict>
                </mc:Fallback>
              </mc:AlternateContent>
            </w: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70A8057" wp14:editId="28EA580F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63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903A4F9" id="Rectangle 29" o:spid="_x0000_s1026" style="position:absolute;margin-left:38.5pt;margin-top:4.2pt;width:15.6pt;height:1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hNczQIAAK0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</w:pict>
                </mc:Fallback>
              </mc:AlternateContent>
            </w:r>
          </w:p>
        </w:tc>
      </w:tr>
      <w:tr w:rsidR="00D90CBC" w:rsidTr="00671579">
        <w:trPr>
          <w:trHeight w:val="3658"/>
        </w:trPr>
        <w:tc>
          <w:tcPr>
            <w:tcW w:w="1389" w:type="dxa"/>
            <w:vAlign w:val="center"/>
          </w:tcPr>
          <w:p w:rsidR="00D90CBC" w:rsidRDefault="00D90CBC" w:rsidP="00671579">
            <w:pPr>
              <w:jc w:val="center"/>
            </w:pPr>
            <w:r>
              <w:t>Phase 2</w:t>
            </w:r>
          </w:p>
        </w:tc>
        <w:tc>
          <w:tcPr>
            <w:tcW w:w="6026" w:type="dxa"/>
            <w:vAlign w:val="center"/>
          </w:tcPr>
          <w:p w:rsidR="00D90CBC" w:rsidRDefault="00D90CBC" w:rsidP="00671579">
            <w:pPr>
              <w:jc w:val="center"/>
            </w:pPr>
            <w:r w:rsidRPr="00F7736E">
              <w:t xml:space="preserve">Die </w:t>
            </w:r>
            <w:r w:rsidR="001B227F" w:rsidRPr="001B227F">
              <w:t xml:space="preserve">Schülerinnen und Schüler </w:t>
            </w:r>
            <w:r w:rsidRPr="00F7736E">
              <w:t xml:space="preserve">mit demselben Thema treffen sich in </w:t>
            </w:r>
            <w:r>
              <w:t xml:space="preserve">je </w:t>
            </w:r>
            <w:r w:rsidRPr="00F7736E">
              <w:t xml:space="preserve">einer Expertenrunde. Hier </w:t>
            </w:r>
            <w:r>
              <w:t>wird d</w:t>
            </w:r>
            <w:r w:rsidRPr="00F7736E">
              <w:t xml:space="preserve">as zuvor </w:t>
            </w:r>
            <w:r>
              <w:t xml:space="preserve">Erarbeitete besprochen und </w:t>
            </w:r>
            <w:r w:rsidRPr="00F7736E">
              <w:t>offene Fragen</w:t>
            </w:r>
            <w:r>
              <w:t xml:space="preserve"> werden gegenseitig geklärt</w:t>
            </w:r>
            <w:r w:rsidRPr="00F7736E">
              <w:t>.</w:t>
            </w:r>
          </w:p>
        </w:tc>
        <w:tc>
          <w:tcPr>
            <w:tcW w:w="2887" w:type="dxa"/>
          </w:tcPr>
          <w:p w:rsidR="00D90CBC" w:rsidRDefault="00D90CBC" w:rsidP="00671579">
            <w:pPr>
              <w:jc w:val="center"/>
            </w:pPr>
            <w:r>
              <w:t>6 Expertengruppen</w:t>
            </w:r>
          </w:p>
          <w:p w:rsidR="00D90CBC" w:rsidRDefault="00D90CBC" w:rsidP="0067157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40F1BE" wp14:editId="7386EBFF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1847215</wp:posOffset>
                      </wp:positionV>
                      <wp:extent cx="198120" cy="213360"/>
                      <wp:effectExtent l="0" t="0" r="30480" b="53340"/>
                      <wp:wrapNone/>
                      <wp:docPr id="62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C08897D" id="Rectangle 119" o:spid="_x0000_s1026" style="position:absolute;margin-left:90.7pt;margin-top:145.45pt;width:15.6pt;height:1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" fillcolor="#666 [1936]" strokecolor="black [3200]" strokeweight="1pt">
                      <v:fill color2="black [3200]" focus="50%" type="gradient"/>
                      <v:shadow on="t" color="#7f7f7f [1601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189E02" wp14:editId="3D727CAE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1847215</wp:posOffset>
                      </wp:positionV>
                      <wp:extent cx="198120" cy="213360"/>
                      <wp:effectExtent l="0" t="0" r="30480" b="53340"/>
                      <wp:wrapNone/>
                      <wp:docPr id="61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3FA5D41" id="Rectangle 117" o:spid="_x0000_s1026" style="position:absolute;margin-left:63.7pt;margin-top:145.45pt;width:15.6pt;height:1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" fillcolor="#666 [1936]" strokecolor="black [3200]" strokeweight="1pt">
                      <v:fill color2="black [3200]" focus="50%" type="gradient"/>
                      <v:shadow on="t" color="#7f7f7f [1601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C2603C3" wp14:editId="096B46E8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1847215</wp:posOffset>
                      </wp:positionV>
                      <wp:extent cx="198120" cy="213360"/>
                      <wp:effectExtent l="0" t="0" r="30480" b="53340"/>
                      <wp:wrapNone/>
                      <wp:docPr id="60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5FD6280" id="Rectangle 118" o:spid="_x0000_s1026" style="position:absolute;margin-left:38.5pt;margin-top:145.45pt;width:15.6pt;height:1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" fillcolor="#666 [1936]" strokecolor="black [3200]" strokeweight="1pt">
                      <v:fill color2="black [3200]" focus="50%" type="gradient"/>
                      <v:shadow on="t" color="#7f7f7f [1601]" offset="1pt"/>
                    </v:rect>
                  </w:pict>
                </mc:Fallback>
              </mc:AlternateContent>
            </w:r>
            <w:r>
              <w:rPr>
                <w:noProof/>
                <w:color w:val="FFFF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38BD785" wp14:editId="56D7EDB8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1847215</wp:posOffset>
                      </wp:positionV>
                      <wp:extent cx="198120" cy="213360"/>
                      <wp:effectExtent l="0" t="0" r="30480" b="53340"/>
                      <wp:wrapNone/>
                      <wp:docPr id="59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64ECE53" id="Rectangle 116" o:spid="_x0000_s1026" style="position:absolute;margin-left:13.3pt;margin-top:145.45pt;width:15.6pt;height:1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" fillcolor="#666 [1936]" strokecolor="black [3200]" strokeweight="1pt">
                      <v:fill color2="black [3200]" focus="50%" type="gradient"/>
                      <v:shadow on="t" color="#7f7f7f [1601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4C794F8" wp14:editId="67AAC1DD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1461135</wp:posOffset>
                      </wp:positionV>
                      <wp:extent cx="198120" cy="213360"/>
                      <wp:effectExtent l="0" t="0" r="30480" b="53340"/>
                      <wp:wrapNone/>
                      <wp:docPr id="58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34805BC" id="Rectangle 115" o:spid="_x0000_s1026" style="position:absolute;margin-left:90.7pt;margin-top:115.05pt;width:15.6pt;height:1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DC17F9" wp14:editId="42907962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1461135</wp:posOffset>
                      </wp:positionV>
                      <wp:extent cx="198120" cy="213360"/>
                      <wp:effectExtent l="0" t="0" r="30480" b="53340"/>
                      <wp:wrapNone/>
                      <wp:docPr id="57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E2417C0" id="Rectangle 114" o:spid="_x0000_s1026" style="position:absolute;margin-left:63.7pt;margin-top:115.05pt;width:15.6pt;height:1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B8D7AD8" wp14:editId="3DAE8CEE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1461135</wp:posOffset>
                      </wp:positionV>
                      <wp:extent cx="198120" cy="213360"/>
                      <wp:effectExtent l="0" t="0" r="30480" b="53340"/>
                      <wp:wrapNone/>
                      <wp:docPr id="56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7B01B06" id="Rectangle 112" o:spid="_x0000_s1026" style="position:absolute;margin-left:38.5pt;margin-top:115.05pt;width:15.6pt;height:1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C6165D8" wp14:editId="6F8CF212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1461135</wp:posOffset>
                      </wp:positionV>
                      <wp:extent cx="198120" cy="213360"/>
                      <wp:effectExtent l="0" t="0" r="30480" b="53340"/>
                      <wp:wrapNone/>
                      <wp:docPr id="55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69F4DBC" id="Rectangle 113" o:spid="_x0000_s1026" style="position:absolute;margin-left:13.3pt;margin-top:115.05pt;width:15.6pt;height:1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2F9E3E" wp14:editId="76D6742E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1073785</wp:posOffset>
                      </wp:positionV>
                      <wp:extent cx="198120" cy="213360"/>
                      <wp:effectExtent l="0" t="0" r="30480" b="53340"/>
                      <wp:wrapNone/>
                      <wp:docPr id="54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6DE3F59" id="Rectangle 110" o:spid="_x0000_s1026" style="position:absolute;margin-left:90.7pt;margin-top:84.55pt;width:15.6pt;height:1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" fillcolor="#c2d69b [1942]" strokecolor="#9bbb59 [3206]" strokeweight="1pt">
                      <v:fill color2="#9bbb59 [3206]" focus="50%" type="gradient"/>
                      <v:shadow on="t" color="#4e6128 [1606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C3409BD" wp14:editId="13666943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1073785</wp:posOffset>
                      </wp:positionV>
                      <wp:extent cx="198120" cy="213360"/>
                      <wp:effectExtent l="0" t="0" r="30480" b="53340"/>
                      <wp:wrapNone/>
                      <wp:docPr id="53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F6D782C" id="Rectangle 109" o:spid="_x0000_s1026" style="position:absolute;margin-left:63.7pt;margin-top:84.55pt;width:15.6pt;height:1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93zgIAAK4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" fillcolor="#c2d69b [1942]" strokecolor="#9bbb59 [3206]" strokeweight="1pt">
                      <v:fill color2="#9bbb59 [3206]" focus="50%" type="gradient"/>
                      <v:shadow on="t" color="#4e6128 [1606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AE0DB65" wp14:editId="7F4DAA66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1073785</wp:posOffset>
                      </wp:positionV>
                      <wp:extent cx="198120" cy="213360"/>
                      <wp:effectExtent l="0" t="0" r="30480" b="53340"/>
                      <wp:wrapNone/>
                      <wp:docPr id="52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4A815BF" id="Rectangle 108" o:spid="_x0000_s1026" style="position:absolute;margin-left:38.5pt;margin-top:84.55pt;width:15.6pt;height:1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+czgIAAK4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" fillcolor="#c2d69b [1942]" strokecolor="#9bbb59 [3206]" strokeweight="1pt">
                      <v:fill color2="#9bbb59 [3206]" focus="50%" type="gradient"/>
                      <v:shadow on="t" color="#4e6128 [1606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18EFCCB" wp14:editId="4584ED9C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1073785</wp:posOffset>
                      </wp:positionV>
                      <wp:extent cx="198120" cy="213360"/>
                      <wp:effectExtent l="0" t="0" r="30480" b="53340"/>
                      <wp:wrapNone/>
                      <wp:docPr id="51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65F5D46" id="Rectangle 111" o:spid="_x0000_s1026" style="position:absolute;margin-left:13.3pt;margin-top:84.55pt;width:15.6pt;height:1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" fillcolor="#c2d69b [1942]" strokecolor="#9bbb59 [3206]" strokeweight="1pt">
                      <v:fill color2="#9bbb59 [3206]" focus="50%" type="gradient"/>
                      <v:shadow on="t" color="#4e6128 [1606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79C48CD" wp14:editId="61A18CC1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704850</wp:posOffset>
                      </wp:positionV>
                      <wp:extent cx="198120" cy="213360"/>
                      <wp:effectExtent l="0" t="0" r="30480" b="53340"/>
                      <wp:wrapNone/>
                      <wp:docPr id="50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AB02354" id="Rectangle 107" o:spid="_x0000_s1026" style="position:absolute;margin-left:90.7pt;margin-top:55.5pt;width:15.6pt;height:1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" fillcolor="#b2a1c7 [1943]" strokecolor="#8064a2 [3207]" strokeweight="1pt">
                      <v:fill color2="#8064a2 [3207]" focus="50%" type="gradient"/>
                      <v:shadow on="t" color="#3f3151 [1607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DA1AF5E" wp14:editId="0ED1682B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704850</wp:posOffset>
                      </wp:positionV>
                      <wp:extent cx="198120" cy="213360"/>
                      <wp:effectExtent l="0" t="0" r="30480" b="53340"/>
                      <wp:wrapNone/>
                      <wp:docPr id="49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B4E1628" id="Rectangle 105" o:spid="_x0000_s1026" style="position:absolute;margin-left:63.7pt;margin-top:55.5pt;width:15.6pt;height:1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" fillcolor="#b2a1c7 [1943]" strokecolor="#8064a2 [3207]" strokeweight="1pt">
                      <v:fill color2="#8064a2 [3207]" focus="50%" type="gradient"/>
                      <v:shadow on="t" color="#3f3151 [1607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95E3E2" wp14:editId="1B5419AA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704850</wp:posOffset>
                      </wp:positionV>
                      <wp:extent cx="198120" cy="213360"/>
                      <wp:effectExtent l="0" t="0" r="30480" b="53340"/>
                      <wp:wrapNone/>
                      <wp:docPr id="48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F3B005A" id="Rectangle 106" o:spid="_x0000_s1026" style="position:absolute;margin-left:38.5pt;margin-top:55.5pt;width:15.6pt;height:1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8mbzgIAAK4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" fillcolor="#b2a1c7 [1943]" strokecolor="#8064a2 [3207]" strokeweight="1pt">
                      <v:fill color2="#8064a2 [3207]" focus="50%" type="gradient"/>
                      <v:shadow on="t" color="#3f3151 [1607]" offset="1pt"/>
                    </v:rect>
                  </w:pict>
                </mc:Fallback>
              </mc:AlternateContent>
            </w:r>
            <w:r>
              <w:rPr>
                <w:noProof/>
                <w:color w:val="FFFF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46949F5" wp14:editId="5646DC26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704850</wp:posOffset>
                      </wp:positionV>
                      <wp:extent cx="198120" cy="213360"/>
                      <wp:effectExtent l="0" t="0" r="30480" b="53340"/>
                      <wp:wrapNone/>
                      <wp:docPr id="47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3C996D5" id="Rectangle 104" o:spid="_x0000_s1026" style="position:absolute;margin-left:13.3pt;margin-top:55.5pt;width:15.6pt;height:1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99EzgIAAK4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" fillcolor="#b2a1c7 [1943]" strokecolor="#8064a2 [3207]" strokeweight="1pt">
                      <v:fill color2="#8064a2 [3207]" focus="50%" type="gradient"/>
                      <v:shadow on="t" color="#3f3151 [1607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77874B8" wp14:editId="6322ABA8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386715</wp:posOffset>
                      </wp:positionV>
                      <wp:extent cx="198120" cy="213360"/>
                      <wp:effectExtent l="0" t="0" r="30480" b="53340"/>
                      <wp:wrapNone/>
                      <wp:docPr id="46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AA4840A" id="Rectangle 103" o:spid="_x0000_s1026" style="position:absolute;margin-left:90.7pt;margin-top:30.45pt;width:15.6pt;height:1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4202CC4" wp14:editId="216221CA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386715</wp:posOffset>
                      </wp:positionV>
                      <wp:extent cx="198120" cy="213360"/>
                      <wp:effectExtent l="0" t="0" r="30480" b="53340"/>
                      <wp:wrapNone/>
                      <wp:docPr id="45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654F0F5" id="Rectangle 102" o:spid="_x0000_s1026" style="position:absolute;margin-left:63.7pt;margin-top:30.45pt;width:15.6pt;height:1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CB6F9E7" wp14:editId="229E039D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386715</wp:posOffset>
                      </wp:positionV>
                      <wp:extent cx="198120" cy="213360"/>
                      <wp:effectExtent l="0" t="0" r="30480" b="53340"/>
                      <wp:wrapNone/>
                      <wp:docPr id="44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E26ED8C" id="Rectangle 100" o:spid="_x0000_s1026" style="position:absolute;margin-left:38.5pt;margin-top:30.45pt;width:15.6pt;height:1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</w:pict>
                </mc:Fallback>
              </mc:AlternateContent>
            </w: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2FD58B5" wp14:editId="6C40D3D8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386715</wp:posOffset>
                      </wp:positionV>
                      <wp:extent cx="198120" cy="213360"/>
                      <wp:effectExtent l="0" t="0" r="30480" b="53340"/>
                      <wp:wrapNone/>
                      <wp:docPr id="43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E55F966" id="Rectangle 101" o:spid="_x0000_s1026" style="position:absolute;margin-left:13.3pt;margin-top:30.45pt;width:15.6pt;height:1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0BF93D" wp14:editId="7C653EB2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42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AD2B238" id="Rectangle 99" o:spid="_x0000_s1026" style="position:absolute;margin-left:13.3pt;margin-top:4.2pt;width:15.6pt;height:1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" fillcolor="#d99594 [1941]" strokecolor="#c0504d [3205]" strokeweight="1pt">
                      <v:fill color2="#c0504d [3205]" focus="50%" type="gradient"/>
                      <v:shadow on="t" color="#622423 [1605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32332F1" wp14:editId="08662032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41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D27CCE3" id="Rectangle 96" o:spid="_x0000_s1026" style="position:absolute;margin-left:38.5pt;margin-top:4.2pt;width:15.6pt;height:1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YbzQIAAK0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" fillcolor="#d99594 [1941]" strokecolor="#c0504d [3205]" strokeweight="1pt">
                      <v:fill color2="#c0504d [3205]" focus="50%" type="gradient"/>
                      <v:shadow on="t" color="#622423 [1605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0EDCD12" wp14:editId="4DE0FA23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40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0B1C185" id="Rectangle 97" o:spid="_x0000_s1026" style="position:absolute;margin-left:63.7pt;margin-top:4.2pt;width:15.6pt;height:16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36azAIAAK0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" fillcolor="#d99594 [1941]" strokecolor="#c0504d [3205]" strokeweight="1pt">
                      <v:fill color2="#c0504d [3205]" focus="50%" type="gradient"/>
                      <v:shadow on="t" color="#622423 [1605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E8FF4F" wp14:editId="6797576F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39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4A5E1CF" id="Rectangle 98" o:spid="_x0000_s1026" style="position:absolute;margin-left:90.7pt;margin-top:4.2pt;width:15.6pt;height:1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" fillcolor="#d99594 [1941]" strokecolor="#c0504d [3205]" strokeweight="1pt">
                      <v:fill color2="#c0504d [3205]" focus="50%" type="gradient"/>
                      <v:shadow on="t" color="#622423 [1605]" offset="1pt"/>
                    </v:rect>
                  </w:pict>
                </mc:Fallback>
              </mc:AlternateContent>
            </w:r>
          </w:p>
        </w:tc>
      </w:tr>
      <w:tr w:rsidR="00D90CBC" w:rsidTr="00671579">
        <w:trPr>
          <w:trHeight w:val="2553"/>
        </w:trPr>
        <w:tc>
          <w:tcPr>
            <w:tcW w:w="1389" w:type="dxa"/>
            <w:vAlign w:val="center"/>
          </w:tcPr>
          <w:p w:rsidR="00D90CBC" w:rsidRDefault="00D90CBC" w:rsidP="00671579">
            <w:pPr>
              <w:jc w:val="center"/>
            </w:pPr>
            <w:r>
              <w:t>Phase 3</w:t>
            </w:r>
          </w:p>
        </w:tc>
        <w:tc>
          <w:tcPr>
            <w:tcW w:w="6026" w:type="dxa"/>
            <w:vAlign w:val="center"/>
          </w:tcPr>
          <w:p w:rsidR="001A44EB" w:rsidRDefault="00D90CBC" w:rsidP="00671579">
            <w:pPr>
              <w:jc w:val="center"/>
            </w:pPr>
            <w:r>
              <w:t xml:space="preserve">Alle </w:t>
            </w:r>
            <w:r w:rsidR="001B227F">
              <w:t xml:space="preserve">Schülerinnen und Schüler </w:t>
            </w:r>
            <w:r>
              <w:t>bilden neue Gru</w:t>
            </w:r>
            <w:r>
              <w:t>p</w:t>
            </w:r>
            <w:r>
              <w:t xml:space="preserve">pen, die sich nun aus Expertinnen und Experten einer Infektionskrankheit zusammensetzen. </w:t>
            </w:r>
          </w:p>
          <w:p w:rsidR="00D90CBC" w:rsidRPr="00F7736E" w:rsidRDefault="00D90CBC" w:rsidP="00671579">
            <w:pPr>
              <w:jc w:val="center"/>
            </w:pPr>
            <w:r>
              <w:t>In diesen Gruppen stellen die Gruppen</w:t>
            </w:r>
            <w:r w:rsidR="001B227F">
              <w:t>mitglieder</w:t>
            </w:r>
            <w:r>
              <w:t xml:space="preserve"> ihre Infektionskrankheit vor. Dabei wird die Tabelle von allen ergänzt.</w:t>
            </w:r>
          </w:p>
        </w:tc>
        <w:tc>
          <w:tcPr>
            <w:tcW w:w="2887" w:type="dxa"/>
          </w:tcPr>
          <w:p w:rsidR="00D90CBC" w:rsidRDefault="00D90CBC" w:rsidP="00671579">
            <w:pPr>
              <w:jc w:val="center"/>
            </w:pPr>
            <w:r>
              <w:t>4 Stammgruppen</w:t>
            </w:r>
          </w:p>
          <w:p w:rsidR="00D90CBC" w:rsidRDefault="00D90CBC" w:rsidP="00671579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4022015" wp14:editId="5095888A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1073785</wp:posOffset>
                      </wp:positionV>
                      <wp:extent cx="198120" cy="213360"/>
                      <wp:effectExtent l="0" t="0" r="30480" b="53340"/>
                      <wp:wrapNone/>
                      <wp:docPr id="38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172D469" id="Rectangle 148" o:spid="_x0000_s1026" style="position:absolute;margin-left:102.25pt;margin-top:84.55pt;width:15.6pt;height:16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" fillcolor="#666 [1936]" strokecolor="black [3200]" strokeweight="1pt">
                      <v:fill color2="black [3200]" focus="50%" type="gradient"/>
                      <v:shadow on="t" color="#7f7f7f [1601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3A3F7D8" wp14:editId="1467C78D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750570</wp:posOffset>
                      </wp:positionV>
                      <wp:extent cx="198120" cy="213360"/>
                      <wp:effectExtent l="0" t="0" r="30480" b="53340"/>
                      <wp:wrapNone/>
                      <wp:docPr id="37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4EC413A" id="Rectangle 147" o:spid="_x0000_s1026" style="position:absolute;margin-left:102.25pt;margin-top:59.1pt;width:15.6pt;height:16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" fillcolor="#666 [1936]" strokecolor="black [3200]" strokeweight="1pt">
                      <v:fill color2="black [3200]" focus="50%" type="gradient"/>
                      <v:shadow on="t" color="#7f7f7f [1601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C5F3AE5" wp14:editId="1C6358C2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386715</wp:posOffset>
                      </wp:positionV>
                      <wp:extent cx="198120" cy="213360"/>
                      <wp:effectExtent l="0" t="0" r="30480" b="53340"/>
                      <wp:wrapNone/>
                      <wp:docPr id="36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0B786590" id="Rectangle 149" o:spid="_x0000_s1026" style="position:absolute;margin-left:102.25pt;margin-top:30.45pt;width:15.6pt;height:16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" fillcolor="#666 [1936]" strokecolor="black [3200]" strokeweight="1pt">
                      <v:fill color2="black [3200]" focus="50%" type="gradient"/>
                      <v:shadow on="t" color="#7f7f7f [1601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A50BDCE" wp14:editId="768E4B91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1073785</wp:posOffset>
                      </wp:positionV>
                      <wp:extent cx="198120" cy="213360"/>
                      <wp:effectExtent l="0" t="0" r="30480" b="53340"/>
                      <wp:wrapNone/>
                      <wp:docPr id="35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D28E501" id="Rectangle 142" o:spid="_x0000_s1026" style="position:absolute;margin-left:82.3pt;margin-top:84.55pt;width:15.6pt;height:16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BF601AC" wp14:editId="37AAF109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750570</wp:posOffset>
                      </wp:positionV>
                      <wp:extent cx="198120" cy="213360"/>
                      <wp:effectExtent l="0" t="0" r="30480" b="53340"/>
                      <wp:wrapNone/>
                      <wp:docPr id="34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680A01F" id="Rectangle 144" o:spid="_x0000_s1026" style="position:absolute;margin-left:82.3pt;margin-top:59.1pt;width:15.6pt;height:16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3EDC009" wp14:editId="42ECE3F9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386715</wp:posOffset>
                      </wp:positionV>
                      <wp:extent cx="198120" cy="213360"/>
                      <wp:effectExtent l="0" t="0" r="30480" b="53340"/>
                      <wp:wrapNone/>
                      <wp:docPr id="33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B8931C8" id="Rectangle 145" o:spid="_x0000_s1026" style="position:absolute;margin-left:82.3pt;margin-top:30.45pt;width:15.6pt;height:16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4F2A4F8" wp14:editId="3BAF8BF2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1073785</wp:posOffset>
                      </wp:positionV>
                      <wp:extent cx="198120" cy="213360"/>
                      <wp:effectExtent l="0" t="0" r="30480" b="53340"/>
                      <wp:wrapNone/>
                      <wp:docPr id="23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950C513" id="Rectangle 141" o:spid="_x0000_s1026" style="position:absolute;margin-left:59.5pt;margin-top:84.55pt;width:15.6pt;height:1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" fillcolor="#c2d69b [1942]" strokecolor="#9bbb59 [3206]" strokeweight="1pt">
                      <v:fill color2="#9bbb59 [3206]" focus="50%" type="gradient"/>
                      <v:shadow on="t" color="#4e6128 [1606]" offset="1pt"/>
                    </v:rect>
                  </w:pict>
                </mc:Fallback>
              </mc:AlternateContent>
            </w: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8989230" wp14:editId="702D1C04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22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C3742FA" id="Rectangle 143" o:spid="_x0000_s1026" style="position:absolute;margin-left:82.3pt;margin-top:4.2pt;width:15.6pt;height:16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" fillcolor="#95b3d7 [1940]" strokecolor="#4f81bd [3204]" strokeweight="1pt">
                      <v:fill color2="#4f81bd [3204]" focus="50%" type="gradient"/>
                      <v:shadow on="t" color="#243f60 [1604]" offset="1pt"/>
                    </v:rect>
                  </w:pict>
                </mc:Fallback>
              </mc:AlternateContent>
            </w:r>
            <w:r>
              <w:rPr>
                <w:noProof/>
                <w:color w:val="FFFF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D98CAD4" wp14:editId="39A9E6C8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20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dk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dk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53725B4" id="Rectangle 146" o:spid="_x0000_s1026" style="position:absolute;margin-left:102.25pt;margin-top:4.2pt;width:15.6pt;height:16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" fillcolor="#666 [1936]" strokecolor="black [3200]" strokeweight="1pt">
                      <v:fill color2="black [3200]" focus="50%" type="gradient"/>
                      <v:shadow on="t" color="#7f7f7f [1601]" offset="1pt"/>
                    </v:rect>
                  </w:pict>
                </mc:Fallback>
              </mc:AlternateContent>
            </w:r>
            <w:r>
              <w:rPr>
                <w:noProof/>
                <w:color w:val="FFFF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607503C" wp14:editId="219DF5E0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1073785</wp:posOffset>
                      </wp:positionV>
                      <wp:extent cx="198120" cy="213360"/>
                      <wp:effectExtent l="0" t="0" r="30480" b="53340"/>
                      <wp:wrapNone/>
                      <wp:docPr id="19" name="Rectangl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2660FC7" id="Rectangle 134" o:spid="_x0000_s1026" style="position:absolute;margin-left:38.5pt;margin-top:84.55pt;width:15.6pt;height:16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I8pzgIAAK4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" fillcolor="#b2a1c7 [1943]" strokecolor="#8064a2 [3207]" strokeweight="1pt">
                      <v:fill color2="#8064a2 [3207]" focus="50%" type="gradient"/>
                      <v:shadow on="t" color="#3f3151 [1607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3EE5151" wp14:editId="28B25A15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750570</wp:posOffset>
                      </wp:positionV>
                      <wp:extent cx="198120" cy="213360"/>
                      <wp:effectExtent l="0" t="0" r="30480" b="53340"/>
                      <wp:wrapNone/>
                      <wp:docPr id="1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59D6784" id="Rectangle 140" o:spid="_x0000_s1026" style="position:absolute;margin-left:59.5pt;margin-top:59.1pt;width:15.6pt;height:16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" fillcolor="#c2d69b [1942]" strokecolor="#9bbb59 [3206]" strokeweight="1pt">
                      <v:fill color2="#9bbb59 [3206]" focus="50%" type="gradient"/>
                      <v:shadow on="t" color="#4e6128 [1606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D36A04F" wp14:editId="13B0D7E2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17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3698E4BC" id="Rectangle 138" o:spid="_x0000_s1026" style="position:absolute;margin-left:59.5pt;margin-top:4.2pt;width:15.6pt;height:1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ODzgIAAK4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" fillcolor="#c2d69b [1942]" strokecolor="#9bbb59 [3206]" strokeweight="1pt">
                      <v:fill color2="#9bbb59 [3206]" focus="50%" type="gradient"/>
                      <v:shadow on="t" color="#4e6128 [1606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256C323" wp14:editId="5588B482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386715</wp:posOffset>
                      </wp:positionV>
                      <wp:extent cx="198120" cy="213360"/>
                      <wp:effectExtent l="0" t="0" r="30480" b="53340"/>
                      <wp:wrapNone/>
                      <wp:docPr id="16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20703ECB" id="Rectangle 139" o:spid="_x0000_s1026" style="position:absolute;margin-left:59.5pt;margin-top:30.45pt;width:15.6pt;height:16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NozgIAAK4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" fillcolor="#c2d69b [1942]" strokecolor="#9bbb59 [3206]" strokeweight="1pt">
                      <v:fill color2="#9bbb59 [3206]" focus="50%" type="gradient"/>
                      <v:shadow on="t" color="#4e6128 [1606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881D22A" wp14:editId="27689E87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15" name="Rectangl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DCB8F18" id="Rectangle 136" o:spid="_x0000_s1026" style="position:absolute;margin-left:38.5pt;margin-top:4.2pt;width:15.6pt;height:16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" fillcolor="#b2a1c7 [1943]" strokecolor="#8064a2 [3207]" strokeweight="1pt">
                      <v:fill color2="#8064a2 [3207]" focus="50%" type="gradient"/>
                      <v:shadow on="t" color="#3f3151 [1607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39671E3" wp14:editId="6D9C114A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750570</wp:posOffset>
                      </wp:positionV>
                      <wp:extent cx="198120" cy="213360"/>
                      <wp:effectExtent l="0" t="0" r="30480" b="53340"/>
                      <wp:wrapNone/>
                      <wp:docPr id="14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4E64E311" id="Rectangle 137" o:spid="_x0000_s1026" style="position:absolute;margin-left:38.5pt;margin-top:59.1pt;width:15.6pt;height:1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" fillcolor="#b2a1c7 [1943]" strokecolor="#8064a2 [3207]" strokeweight="1pt">
                      <v:fill color2="#8064a2 [3207]" focus="50%" type="gradient"/>
                      <v:shadow on="t" color="#3f3151 [1607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7503F71" wp14:editId="7C9E99C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386715</wp:posOffset>
                      </wp:positionV>
                      <wp:extent cx="198120" cy="213360"/>
                      <wp:effectExtent l="0" t="0" r="30480" b="53340"/>
                      <wp:wrapNone/>
                      <wp:docPr id="13" name="Rectangl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4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FE1ABEF" id="Rectangle 135" o:spid="_x0000_s1026" style="position:absolute;margin-left:38.5pt;margin-top:30.45pt;width:15.6pt;height:1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" fillcolor="#b2a1c7 [1943]" strokecolor="#8064a2 [3207]" strokeweight="1pt">
                      <v:fill color2="#8064a2 [3207]" focus="50%" type="gradient"/>
                      <v:shadow on="t" color="#3f3151 [1607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B7D7ACB" wp14:editId="47DCBD59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1073785</wp:posOffset>
                      </wp:positionV>
                      <wp:extent cx="198120" cy="213360"/>
                      <wp:effectExtent l="0" t="0" r="30480" b="53340"/>
                      <wp:wrapNone/>
                      <wp:docPr id="21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7B43E06F" id="Rectangle 133" o:spid="_x0000_s1026" style="position:absolute;margin-left:18.7pt;margin-top:84.55pt;width:15.6pt;height:16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</w:pict>
                </mc:Fallback>
              </mc:AlternateContent>
            </w: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A58E60E" wp14:editId="3F7EA86A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750570</wp:posOffset>
                      </wp:positionV>
                      <wp:extent cx="198120" cy="213360"/>
                      <wp:effectExtent l="0" t="0" r="30480" b="53340"/>
                      <wp:wrapNone/>
                      <wp:docPr id="24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946FEE0" id="Rectangle 131" o:spid="_x0000_s1026" style="position:absolute;margin-left:18.7pt;margin-top:59.1pt;width:15.6pt;height:1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90FB19D" wp14:editId="6A1DBC55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386715</wp:posOffset>
                      </wp:positionV>
                      <wp:extent cx="198120" cy="213360"/>
                      <wp:effectExtent l="0" t="0" r="30480" b="53340"/>
                      <wp:wrapNone/>
                      <wp:docPr id="25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14515921" id="Rectangle 132" o:spid="_x0000_s1026" style="position:absolute;margin-left:18.7pt;margin-top:30.45pt;width:15.6pt;height:16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1CF0317" wp14:editId="4DB646A5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9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7A43571" id="Rectangle 130" o:spid="_x0000_s1026" style="position:absolute;margin-left:18.7pt;margin-top:4.2pt;width:15.6pt;height:16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" fillcolor="#fabf8f [1945]" strokecolor="#f79646 [3209]" strokeweight="1pt">
                      <v:fill color2="#f79646 [3209]" focus="50%" type="gradient"/>
                      <v:shadow on="t" color="#974706 [1609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4C1181B" wp14:editId="5EC6C0C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1073785</wp:posOffset>
                      </wp:positionV>
                      <wp:extent cx="198120" cy="213360"/>
                      <wp:effectExtent l="0" t="0" r="30480" b="53340"/>
                      <wp:wrapNone/>
                      <wp:docPr id="26" name="Rectangl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0AD7E3C" id="Rectangle 128" o:spid="_x0000_s1026" style="position:absolute;margin-left:-2.3pt;margin-top:84.55pt;width:15.6pt;height:16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" fillcolor="#d99594 [1941]" strokecolor="#c0504d [3205]" strokeweight="1pt">
                      <v:fill color2="#c0504d [3205]" focus="50%" type="gradient"/>
                      <v:shadow on="t" color="#622423 [1605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9DEDE54" wp14:editId="4603E0EE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750570</wp:posOffset>
                      </wp:positionV>
                      <wp:extent cx="198120" cy="213360"/>
                      <wp:effectExtent l="0" t="0" r="30480" b="53340"/>
                      <wp:wrapNone/>
                      <wp:docPr id="27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A9543C9" id="Rectangle 127" o:spid="_x0000_s1026" style="position:absolute;margin-left:-2.3pt;margin-top:59.1pt;width:15.6pt;height:16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" fillcolor="#d99594 [1941]" strokecolor="#c0504d [3205]" strokeweight="1pt">
                      <v:fill color2="#c0504d [3205]" focus="50%" type="gradient"/>
                      <v:shadow on="t" color="#622423 [1605]" offset="1pt"/>
                    </v:rect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DD8EEF1" wp14:editId="26535D4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386715</wp:posOffset>
                      </wp:positionV>
                      <wp:extent cx="198120" cy="213360"/>
                      <wp:effectExtent l="0" t="0" r="30480" b="53340"/>
                      <wp:wrapNone/>
                      <wp:docPr id="28" name="Rect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5EA5BCD5" id="Rectangle 126" o:spid="_x0000_s1026" style="position:absolute;margin-left:-2.3pt;margin-top:30.45pt;width:15.6pt;height:16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" fillcolor="#d99594 [1941]" strokecolor="#c0504d [3205]" strokeweight="1pt">
                      <v:fill color2="#c0504d [3205]" focus="50%" type="gradient"/>
                      <v:shadow on="t" color="#622423 [1605]" offset="1pt"/>
                    </v:rect>
                  </w:pict>
                </mc:Fallback>
              </mc:AlternateContent>
            </w:r>
            <w:r>
              <w:rPr>
                <w:b/>
                <w:noProof/>
                <w:u w:val="single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72E62CE" wp14:editId="799155E5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53340</wp:posOffset>
                      </wp:positionV>
                      <wp:extent cx="198120" cy="213360"/>
                      <wp:effectExtent l="0" t="0" r="30480" b="53340"/>
                      <wp:wrapNone/>
                      <wp:docPr id="29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" cy="21336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3D5EE7D" id="Rectangle 129" o:spid="_x0000_s1026" style="position:absolute;margin-left:-2.3pt;margin-top:4.2pt;width:15.6pt;height:16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" fillcolor="#d99594 [1941]" strokecolor="#c0504d [3205]" strokeweight="1pt">
                      <v:fill color2="#c0504d [3205]" focus="50%" type="gradient"/>
                      <v:shadow on="t" color="#622423 [1605]" offset="1pt"/>
                    </v:rect>
                  </w:pict>
                </mc:Fallback>
              </mc:AlternateContent>
            </w:r>
          </w:p>
        </w:tc>
      </w:tr>
    </w:tbl>
    <w:p w:rsidR="00D90CBC" w:rsidRDefault="00D90CBC" w:rsidP="00D90CBC">
      <w:pPr>
        <w:jc w:val="center"/>
      </w:pPr>
    </w:p>
    <w:p w:rsidR="00D90CBC" w:rsidRDefault="00D90CBC" w:rsidP="00D90CBC">
      <w:pPr>
        <w:spacing w:line="240" w:lineRule="auto"/>
        <w:rPr>
          <w:b/>
        </w:rPr>
      </w:pPr>
      <w:bookmarkStart w:id="3" w:name="_GoBack"/>
      <w:bookmarkEnd w:id="3"/>
      <w:r>
        <w:rPr>
          <w:b/>
        </w:rPr>
        <w:br w:type="page"/>
      </w:r>
    </w:p>
    <w:p w:rsidR="00D90CBC" w:rsidRDefault="00D90CBC" w:rsidP="00D90CBC">
      <w:pPr>
        <w:rPr>
          <w:b/>
        </w:rPr>
      </w:pPr>
      <w:r>
        <w:rPr>
          <w:b/>
        </w:rPr>
        <w:lastRenderedPageBreak/>
        <w:t xml:space="preserve">M2: </w:t>
      </w:r>
      <w:r w:rsidRPr="00D05891">
        <w:rPr>
          <w:b/>
        </w:rPr>
        <w:t xml:space="preserve">Erstellen von Collagen, Dokumentationen und Plakaten </w:t>
      </w:r>
      <w:r w:rsidR="001B227F">
        <w:rPr>
          <w:b/>
        </w:rPr>
        <w:t>mit</w:t>
      </w:r>
      <w:r w:rsidRPr="00D05891">
        <w:rPr>
          <w:b/>
        </w:rPr>
        <w:t xml:space="preserve"> </w:t>
      </w:r>
      <w:r w:rsidRPr="00857CE5">
        <w:rPr>
          <w:b/>
          <w:i/>
        </w:rPr>
        <w:t>Pic Collage</w:t>
      </w:r>
    </w:p>
    <w:p w:rsidR="00D90CBC" w:rsidRDefault="00D90CBC" w:rsidP="00D90CBC">
      <w:pPr>
        <w:rPr>
          <w:b/>
        </w:rPr>
      </w:pPr>
    </w:p>
    <w:p w:rsidR="00D90CBC" w:rsidRPr="00D05891" w:rsidRDefault="00D90CBC" w:rsidP="00D90CBC">
      <w:pPr>
        <w:rPr>
          <w:b/>
        </w:rPr>
      </w:pPr>
    </w:p>
    <w:p w:rsidR="00D90CBC" w:rsidRDefault="00D90CBC" w:rsidP="00816B9A">
      <w:pPr>
        <w:pStyle w:val="Listenabsatz"/>
        <w:numPr>
          <w:ilvl w:val="0"/>
          <w:numId w:val="11"/>
        </w:numPr>
        <w:spacing w:after="160" w:line="259" w:lineRule="auto"/>
        <w:contextualSpacing/>
        <w:rPr>
          <w:b/>
        </w:rPr>
      </w:pPr>
      <w:r w:rsidRPr="00B518FB">
        <w:rPr>
          <w:b/>
        </w:rPr>
        <w:t>Kostenlose App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4074"/>
      </w:tblGrid>
      <w:tr w:rsidR="00D90CBC" w:rsidRPr="00D05891" w:rsidTr="00671579">
        <w:trPr>
          <w:trHeight w:val="4952"/>
        </w:trPr>
        <w:tc>
          <w:tcPr>
            <w:tcW w:w="5267" w:type="dxa"/>
          </w:tcPr>
          <w:p w:rsidR="00D90CBC" w:rsidRPr="00D05891" w:rsidRDefault="00D90CBC" w:rsidP="00671579">
            <w:pPr>
              <w:rPr>
                <w:b/>
                <w:color w:val="002060"/>
                <w:sz w:val="20"/>
                <w:szCs w:val="20"/>
              </w:rPr>
            </w:pPr>
            <w:r w:rsidRPr="00D05891">
              <w:rPr>
                <w:b/>
                <w:color w:val="002060"/>
                <w:sz w:val="20"/>
                <w:szCs w:val="20"/>
              </w:rPr>
              <w:t>1. Schritt: App herunterladen und öffnen</w:t>
            </w:r>
          </w:p>
          <w:p w:rsidR="00D90CBC" w:rsidRPr="00D05891" w:rsidRDefault="00D90CBC" w:rsidP="00671579">
            <w:pPr>
              <w:rPr>
                <w:b/>
                <w:sz w:val="20"/>
                <w:szCs w:val="20"/>
              </w:rPr>
            </w:pPr>
          </w:p>
          <w:p w:rsidR="00D90CBC" w:rsidRPr="00D05891" w:rsidRDefault="00D90CBC" w:rsidP="00671579">
            <w:pPr>
              <w:rPr>
                <w:b/>
                <w:sz w:val="20"/>
                <w:szCs w:val="20"/>
              </w:rPr>
            </w:pPr>
            <w:r w:rsidRPr="00D05891">
              <w:rPr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BCCF25C" wp14:editId="307A9701">
                  <wp:extent cx="3207004" cy="3094759"/>
                  <wp:effectExtent l="0" t="0" r="0" b="0"/>
                  <wp:docPr id="30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524" cy="309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5891">
              <w:rPr>
                <w:noProof/>
                <w:sz w:val="20"/>
                <w:szCs w:val="20"/>
              </w:rPr>
              <w:t xml:space="preserve">   </w:t>
            </w:r>
          </w:p>
          <w:p w:rsidR="00D90CBC" w:rsidRPr="00D05891" w:rsidRDefault="00D90CBC" w:rsidP="00671579">
            <w:pPr>
              <w:rPr>
                <w:b/>
                <w:sz w:val="20"/>
                <w:szCs w:val="20"/>
              </w:rPr>
            </w:pPr>
          </w:p>
        </w:tc>
        <w:tc>
          <w:tcPr>
            <w:tcW w:w="5190" w:type="dxa"/>
          </w:tcPr>
          <w:p w:rsidR="00D90CBC" w:rsidRPr="00D05891" w:rsidRDefault="00D90CBC" w:rsidP="00671579">
            <w:pPr>
              <w:rPr>
                <w:b/>
                <w:color w:val="002060"/>
                <w:sz w:val="20"/>
                <w:szCs w:val="20"/>
              </w:rPr>
            </w:pPr>
            <w:r w:rsidRPr="00D05891">
              <w:rPr>
                <w:b/>
                <w:color w:val="002060"/>
                <w:sz w:val="20"/>
                <w:szCs w:val="20"/>
              </w:rPr>
              <w:t>2. Schritt: „Meine Collagen“ öffnen</w:t>
            </w:r>
          </w:p>
          <w:p w:rsidR="00D90CBC" w:rsidRPr="00D05891" w:rsidRDefault="00D90CBC" w:rsidP="00671579">
            <w:pPr>
              <w:rPr>
                <w:b/>
                <w:sz w:val="20"/>
                <w:szCs w:val="20"/>
              </w:rPr>
            </w:pPr>
          </w:p>
          <w:p w:rsidR="00D90CBC" w:rsidRPr="00D05891" w:rsidRDefault="00D90CBC" w:rsidP="00671579">
            <w:pPr>
              <w:jc w:val="center"/>
              <w:rPr>
                <w:b/>
                <w:sz w:val="20"/>
                <w:szCs w:val="20"/>
              </w:rPr>
            </w:pPr>
            <w:r w:rsidRPr="00D05891">
              <w:rPr>
                <w:b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9FFC446" wp14:editId="14199324">
                  <wp:extent cx="1752600" cy="3132753"/>
                  <wp:effectExtent l="19050" t="0" r="0" b="0"/>
                  <wp:docPr id="31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227" cy="3137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0CBC" w:rsidRPr="00D05891" w:rsidRDefault="00D90CBC" w:rsidP="00671579">
            <w:pPr>
              <w:rPr>
                <w:b/>
                <w:sz w:val="20"/>
                <w:szCs w:val="20"/>
              </w:rPr>
            </w:pPr>
          </w:p>
        </w:tc>
      </w:tr>
      <w:tr w:rsidR="00D90CBC" w:rsidRPr="00D05891" w:rsidTr="00671579">
        <w:tc>
          <w:tcPr>
            <w:tcW w:w="5267" w:type="dxa"/>
          </w:tcPr>
          <w:p w:rsidR="00D90CBC" w:rsidRPr="00D05891" w:rsidRDefault="00D90CBC" w:rsidP="00671579">
            <w:pPr>
              <w:rPr>
                <w:b/>
                <w:color w:val="002060"/>
              </w:rPr>
            </w:pPr>
            <w:r w:rsidRPr="00D05891">
              <w:rPr>
                <w:b/>
                <w:color w:val="002060"/>
              </w:rPr>
              <w:t>3. Schritt: Format festlegen</w:t>
            </w:r>
          </w:p>
          <w:p w:rsidR="00D90CBC" w:rsidRPr="00D05891" w:rsidRDefault="00D90CBC" w:rsidP="00671579">
            <w:pPr>
              <w:rPr>
                <w:b/>
              </w:rPr>
            </w:pPr>
          </w:p>
          <w:p w:rsidR="00D90CBC" w:rsidRPr="00D05891" w:rsidRDefault="00D90CBC" w:rsidP="00671579">
            <w:pPr>
              <w:jc w:val="center"/>
              <w:rPr>
                <w:b/>
              </w:rPr>
            </w:pPr>
            <w:r w:rsidRPr="00D05891">
              <w:rPr>
                <w:noProof/>
                <w:lang w:eastAsia="de-DE"/>
              </w:rPr>
              <w:drawing>
                <wp:inline distT="0" distB="0" distL="0" distR="0" wp14:anchorId="342E7A29" wp14:editId="76114591">
                  <wp:extent cx="2419502" cy="2766950"/>
                  <wp:effectExtent l="0" t="0" r="0" b="0"/>
                  <wp:docPr id="32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58" cy="276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</w:tcPr>
          <w:p w:rsidR="00D90CBC" w:rsidRPr="00D05891" w:rsidRDefault="00D90CBC" w:rsidP="00671579">
            <w:pPr>
              <w:rPr>
                <w:b/>
                <w:color w:val="002060"/>
              </w:rPr>
            </w:pPr>
            <w:r w:rsidRPr="00D05891">
              <w:rPr>
                <w:b/>
                <w:color w:val="002060"/>
              </w:rPr>
              <w:t>4. Schritt: Fotos einfügen, bearbe</w:t>
            </w:r>
            <w:r w:rsidRPr="00D05891">
              <w:rPr>
                <w:b/>
                <w:color w:val="002060"/>
              </w:rPr>
              <w:t>i</w:t>
            </w:r>
            <w:r w:rsidRPr="00D05891">
              <w:rPr>
                <w:b/>
                <w:color w:val="002060"/>
              </w:rPr>
              <w:t>ten und speichern</w:t>
            </w:r>
          </w:p>
          <w:p w:rsidR="00D90CBC" w:rsidRPr="00D05891" w:rsidRDefault="00D90CBC" w:rsidP="00671579">
            <w:pPr>
              <w:rPr>
                <w:b/>
              </w:rPr>
            </w:pPr>
          </w:p>
          <w:p w:rsidR="00D90CBC" w:rsidRPr="00D05891" w:rsidRDefault="00D90CBC" w:rsidP="00671579">
            <w:pPr>
              <w:jc w:val="center"/>
              <w:rPr>
                <w:b/>
              </w:rPr>
            </w:pPr>
            <w:r w:rsidRPr="00D05891">
              <w:rPr>
                <w:b/>
                <w:noProof/>
                <w:lang w:eastAsia="de-DE"/>
              </w:rPr>
              <w:drawing>
                <wp:inline distT="0" distB="0" distL="0" distR="0" wp14:anchorId="0FA6C13E" wp14:editId="0B501ADA">
                  <wp:extent cx="2475230" cy="2603500"/>
                  <wp:effectExtent l="0" t="0" r="1270" b="6350"/>
                  <wp:docPr id="35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26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CBC" w:rsidRDefault="00D90CBC" w:rsidP="00D90CBC">
      <w:pPr>
        <w:autoSpaceDE w:val="0"/>
        <w:autoSpaceDN w:val="0"/>
        <w:adjustRightInd w:val="0"/>
        <w:spacing w:before="120" w:after="120" w:line="240" w:lineRule="auto"/>
        <w:jc w:val="both"/>
        <w:rPr>
          <w:b/>
          <w:u w:val="single"/>
        </w:rPr>
      </w:pPr>
    </w:p>
    <w:p w:rsidR="00D90CBC" w:rsidRDefault="00D90CBC" w:rsidP="00D90CBC">
      <w:pPr>
        <w:spacing w:line="240" w:lineRule="auto"/>
        <w:rPr>
          <w:b/>
        </w:rPr>
      </w:pPr>
      <w:r>
        <w:rPr>
          <w:b/>
        </w:rPr>
        <w:br w:type="page"/>
      </w:r>
    </w:p>
    <w:p w:rsidR="00D90CBC" w:rsidRPr="00D05891" w:rsidRDefault="00D90CBC" w:rsidP="00D90CBC">
      <w:pPr>
        <w:rPr>
          <w:b/>
        </w:rPr>
      </w:pPr>
      <w:r w:rsidRPr="00D05891">
        <w:rPr>
          <w:b/>
        </w:rPr>
        <w:lastRenderedPageBreak/>
        <w:t xml:space="preserve">M3: Beispiel zur Gestaltung eines Flyers </w:t>
      </w:r>
    </w:p>
    <w:p w:rsidR="00D90CBC" w:rsidRPr="00C25AB9" w:rsidRDefault="00D90CBC" w:rsidP="00D90CBC">
      <w:pPr>
        <w:rPr>
          <w:color w:val="000000" w:themeColor="text1"/>
        </w:rPr>
      </w:pPr>
    </w:p>
    <w:p w:rsidR="00D90CBC" w:rsidRPr="001D26E7" w:rsidRDefault="00D90CBC" w:rsidP="00D90CBC">
      <w:pPr>
        <w:jc w:val="center"/>
        <w:rPr>
          <w:b/>
        </w:rPr>
      </w:pPr>
      <w:r>
        <w:rPr>
          <w:noProof/>
          <w:lang w:eastAsia="de-DE"/>
        </w:rPr>
        <w:drawing>
          <wp:inline distT="0" distB="0" distL="0" distR="0" wp14:anchorId="4855387F" wp14:editId="0865381B">
            <wp:extent cx="4322445" cy="3102231"/>
            <wp:effectExtent l="0" t="0" r="1905" b="3175"/>
            <wp:docPr id="353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861" cy="310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unotenzeichen"/>
          <w:b/>
        </w:rPr>
        <w:footnoteReference w:id="2"/>
      </w:r>
    </w:p>
    <w:p w:rsidR="00D90CBC" w:rsidRDefault="00D90CBC" w:rsidP="00D90CBC">
      <w:pPr>
        <w:spacing w:line="240" w:lineRule="auto"/>
        <w:rPr>
          <w:b/>
        </w:rPr>
      </w:pPr>
    </w:p>
    <w:p w:rsidR="00D90CBC" w:rsidRDefault="00D90CBC" w:rsidP="00D90CBC">
      <w:pPr>
        <w:spacing w:line="240" w:lineRule="auto"/>
        <w:rPr>
          <w:b/>
        </w:rPr>
      </w:pPr>
    </w:p>
    <w:p w:rsidR="00D90CBC" w:rsidRDefault="00D90CBC" w:rsidP="00D90CBC">
      <w:pPr>
        <w:spacing w:line="240" w:lineRule="auto"/>
        <w:rPr>
          <w:b/>
        </w:rPr>
      </w:pPr>
    </w:p>
    <w:p w:rsidR="00D90CBC" w:rsidRDefault="00D90CBC" w:rsidP="00D90CBC">
      <w:pPr>
        <w:rPr>
          <w:b/>
        </w:rPr>
      </w:pPr>
      <w:r>
        <w:rPr>
          <w:b/>
        </w:rPr>
        <w:t xml:space="preserve">M4: </w:t>
      </w:r>
      <w:r w:rsidRPr="00D05891">
        <w:rPr>
          <w:b/>
        </w:rPr>
        <w:t xml:space="preserve">Erstellen und Vertonen von Videos </w:t>
      </w:r>
      <w:r w:rsidR="001B227F">
        <w:rPr>
          <w:b/>
        </w:rPr>
        <w:t>mit</w:t>
      </w:r>
      <w:r w:rsidRPr="00D05891">
        <w:rPr>
          <w:b/>
        </w:rPr>
        <w:t xml:space="preserve"> </w:t>
      </w:r>
      <w:proofErr w:type="spellStart"/>
      <w:r w:rsidRPr="00857CE5">
        <w:rPr>
          <w:b/>
          <w:i/>
        </w:rPr>
        <w:t>Stop</w:t>
      </w:r>
      <w:proofErr w:type="spellEnd"/>
      <w:r w:rsidRPr="00857CE5">
        <w:rPr>
          <w:b/>
          <w:i/>
        </w:rPr>
        <w:t xml:space="preserve"> Motion Studio</w:t>
      </w:r>
    </w:p>
    <w:p w:rsidR="00D90CBC" w:rsidRDefault="00D90CBC" w:rsidP="00D90CBC">
      <w:pPr>
        <w:rPr>
          <w:b/>
        </w:rPr>
      </w:pPr>
    </w:p>
    <w:p w:rsidR="00D90CBC" w:rsidRPr="00D05891" w:rsidRDefault="00D90CBC" w:rsidP="00D90CBC">
      <w:pPr>
        <w:rPr>
          <w:b/>
        </w:rPr>
      </w:pPr>
    </w:p>
    <w:p w:rsidR="00D90CBC" w:rsidRDefault="00D90CBC" w:rsidP="00816B9A">
      <w:pPr>
        <w:pStyle w:val="Listenabsatz"/>
        <w:numPr>
          <w:ilvl w:val="0"/>
          <w:numId w:val="11"/>
        </w:numPr>
        <w:spacing w:after="160" w:line="259" w:lineRule="auto"/>
        <w:contextualSpacing/>
        <w:rPr>
          <w:b/>
        </w:rPr>
      </w:pPr>
      <w:r w:rsidRPr="00B518FB">
        <w:rPr>
          <w:b/>
        </w:rPr>
        <w:t>Kostenlose App</w:t>
      </w:r>
    </w:p>
    <w:p w:rsidR="00D90CBC" w:rsidRPr="00B518FB" w:rsidRDefault="00D90CBC" w:rsidP="00D90CBC">
      <w:pPr>
        <w:pStyle w:val="Listenabsatz"/>
        <w:rPr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1"/>
        <w:gridCol w:w="462"/>
        <w:gridCol w:w="4783"/>
      </w:tblGrid>
      <w:tr w:rsidR="00D90CBC" w:rsidRPr="00D05891" w:rsidTr="00FE6321">
        <w:tc>
          <w:tcPr>
            <w:tcW w:w="4041" w:type="dxa"/>
          </w:tcPr>
          <w:p w:rsidR="00D90CBC" w:rsidRPr="00D05891" w:rsidRDefault="00D90CBC" w:rsidP="00671579">
            <w:pPr>
              <w:rPr>
                <w:b/>
                <w:color w:val="002060"/>
              </w:rPr>
            </w:pPr>
            <w:r w:rsidRPr="00D05891">
              <w:rPr>
                <w:b/>
                <w:color w:val="002060"/>
              </w:rPr>
              <w:t>1. Schritt: App herunterladen und öffnen</w:t>
            </w:r>
          </w:p>
          <w:p w:rsidR="00D90CBC" w:rsidRPr="00D05891" w:rsidRDefault="00D90CBC" w:rsidP="00671579">
            <w:pPr>
              <w:rPr>
                <w:b/>
              </w:rPr>
            </w:pPr>
          </w:p>
          <w:p w:rsidR="00D90CBC" w:rsidRPr="00D05891" w:rsidRDefault="00D90CBC" w:rsidP="00671579">
            <w:pPr>
              <w:rPr>
                <w:b/>
              </w:rPr>
            </w:pPr>
          </w:p>
          <w:p w:rsidR="00D90CBC" w:rsidRPr="00D05891" w:rsidRDefault="00D90CBC" w:rsidP="00671579">
            <w:pPr>
              <w:jc w:val="center"/>
              <w:rPr>
                <w:b/>
              </w:rPr>
            </w:pPr>
            <w:r w:rsidRPr="00D05891">
              <w:rPr>
                <w:noProof/>
                <w:lang w:eastAsia="de-DE"/>
              </w:rPr>
              <w:drawing>
                <wp:inline distT="0" distB="0" distL="0" distR="0" wp14:anchorId="363F0387" wp14:editId="2A772E22">
                  <wp:extent cx="2448437" cy="2600325"/>
                  <wp:effectExtent l="0" t="0" r="9525" b="0"/>
                  <wp:docPr id="355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86" cy="260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CBC" w:rsidRPr="00D05891" w:rsidRDefault="00D90CBC" w:rsidP="00671579">
            <w:pPr>
              <w:rPr>
                <w:b/>
              </w:rPr>
            </w:pPr>
          </w:p>
        </w:tc>
        <w:tc>
          <w:tcPr>
            <w:tcW w:w="5245" w:type="dxa"/>
            <w:gridSpan w:val="2"/>
          </w:tcPr>
          <w:p w:rsidR="00D90CBC" w:rsidRPr="00D05891" w:rsidRDefault="00D90CBC" w:rsidP="00671579">
            <w:pPr>
              <w:rPr>
                <w:b/>
                <w:color w:val="002060"/>
              </w:rPr>
            </w:pPr>
            <w:r w:rsidRPr="00D05891">
              <w:rPr>
                <w:b/>
                <w:color w:val="002060"/>
              </w:rPr>
              <w:t>2. Schritt: „Neuer Film“ öffnen</w:t>
            </w:r>
          </w:p>
          <w:p w:rsidR="00D90CBC" w:rsidRPr="00D05891" w:rsidRDefault="00D90CBC" w:rsidP="00671579">
            <w:pPr>
              <w:rPr>
                <w:b/>
              </w:rPr>
            </w:pPr>
          </w:p>
          <w:p w:rsidR="00D90CBC" w:rsidRPr="00D05891" w:rsidRDefault="00D90CBC" w:rsidP="00671579">
            <w:pPr>
              <w:rPr>
                <w:b/>
              </w:rPr>
            </w:pPr>
            <w:r w:rsidRPr="00D05891">
              <w:rPr>
                <w:noProof/>
                <w:lang w:eastAsia="de-DE"/>
              </w:rPr>
              <w:drawing>
                <wp:inline distT="0" distB="0" distL="0" distR="0" wp14:anchorId="39318AE5" wp14:editId="3CAA440A">
                  <wp:extent cx="3338195" cy="1080305"/>
                  <wp:effectExtent l="0" t="0" r="0" b="5715"/>
                  <wp:docPr id="356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649" cy="108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CBC" w:rsidRPr="00D05891" w:rsidRDefault="00D90CBC" w:rsidP="00671579">
            <w:pPr>
              <w:rPr>
                <w:b/>
              </w:rPr>
            </w:pPr>
          </w:p>
          <w:p w:rsidR="00D90CBC" w:rsidRPr="00D05891" w:rsidRDefault="00D90CBC" w:rsidP="00671579">
            <w:pPr>
              <w:rPr>
                <w:b/>
                <w:color w:val="002060"/>
              </w:rPr>
            </w:pPr>
            <w:r w:rsidRPr="00D05891">
              <w:rPr>
                <w:b/>
                <w:color w:val="002060"/>
              </w:rPr>
              <w:t>3. Schritt: Szenen fotografieren</w:t>
            </w:r>
          </w:p>
          <w:p w:rsidR="00D90CBC" w:rsidRPr="00D05891" w:rsidRDefault="00D90CBC" w:rsidP="00671579">
            <w:pPr>
              <w:rPr>
                <w:b/>
              </w:rPr>
            </w:pPr>
          </w:p>
          <w:p w:rsidR="00D90CBC" w:rsidRPr="00D05891" w:rsidRDefault="00D90CBC" w:rsidP="00671579">
            <w:pPr>
              <w:jc w:val="center"/>
              <w:rPr>
                <w:b/>
              </w:rPr>
            </w:pPr>
            <w:r w:rsidRPr="00D05891">
              <w:rPr>
                <w:noProof/>
                <w:lang w:eastAsia="de-DE"/>
              </w:rPr>
              <w:drawing>
                <wp:inline distT="0" distB="0" distL="0" distR="0" wp14:anchorId="6B010D18" wp14:editId="22604D47">
                  <wp:extent cx="2472490" cy="1343025"/>
                  <wp:effectExtent l="0" t="0" r="4445" b="0"/>
                  <wp:docPr id="357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150" cy="134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CBC" w:rsidRPr="00D05891" w:rsidRDefault="00D90CBC" w:rsidP="00671579">
            <w:pPr>
              <w:rPr>
                <w:b/>
              </w:rPr>
            </w:pPr>
          </w:p>
        </w:tc>
      </w:tr>
      <w:tr w:rsidR="00D90CBC" w:rsidRPr="00D05891" w:rsidTr="00FE6321">
        <w:tc>
          <w:tcPr>
            <w:tcW w:w="4503" w:type="dxa"/>
            <w:gridSpan w:val="2"/>
          </w:tcPr>
          <w:p w:rsidR="00314F3E" w:rsidRDefault="00D90CBC" w:rsidP="00671579">
            <w:r w:rsidRPr="00D05891">
              <w:br w:type="page"/>
            </w:r>
          </w:p>
          <w:p w:rsidR="00D90CBC" w:rsidRPr="00D05891" w:rsidRDefault="00D90CBC" w:rsidP="00671579">
            <w:pPr>
              <w:rPr>
                <w:b/>
                <w:color w:val="002060"/>
              </w:rPr>
            </w:pPr>
            <w:r w:rsidRPr="00D05891">
              <w:rPr>
                <w:b/>
                <w:color w:val="002060"/>
              </w:rPr>
              <w:lastRenderedPageBreak/>
              <w:t>4. Schritt: Bilder hinzufügen</w:t>
            </w:r>
          </w:p>
          <w:p w:rsidR="00D90CBC" w:rsidRPr="00D05891" w:rsidRDefault="00D90CBC" w:rsidP="00671579">
            <w:pPr>
              <w:rPr>
                <w:b/>
                <w:color w:val="002060"/>
              </w:rPr>
            </w:pPr>
          </w:p>
          <w:p w:rsidR="00D90CBC" w:rsidRPr="00D05891" w:rsidRDefault="00D90CBC" w:rsidP="00FE6321">
            <w:pPr>
              <w:ind w:right="97"/>
              <w:rPr>
                <w:b/>
                <w:color w:val="002060"/>
              </w:rPr>
            </w:pPr>
            <w:r w:rsidRPr="00D05891">
              <w:rPr>
                <w:noProof/>
                <w:lang w:eastAsia="de-DE"/>
              </w:rPr>
              <w:drawing>
                <wp:inline distT="0" distB="0" distL="0" distR="0" wp14:anchorId="6381647F" wp14:editId="75F955D1">
                  <wp:extent cx="2777837" cy="1619058"/>
                  <wp:effectExtent l="0" t="0" r="3810" b="635"/>
                  <wp:docPr id="358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304" cy="162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CBC" w:rsidRPr="00D05891" w:rsidRDefault="00D90CBC" w:rsidP="00671579">
            <w:pPr>
              <w:rPr>
                <w:b/>
              </w:rPr>
            </w:pPr>
          </w:p>
          <w:p w:rsidR="00D90CBC" w:rsidRPr="00D05891" w:rsidRDefault="00D90CBC" w:rsidP="00671579">
            <w:pPr>
              <w:jc w:val="center"/>
              <w:rPr>
                <w:b/>
              </w:rPr>
            </w:pPr>
          </w:p>
        </w:tc>
        <w:tc>
          <w:tcPr>
            <w:tcW w:w="4783" w:type="dxa"/>
          </w:tcPr>
          <w:p w:rsidR="00314F3E" w:rsidRDefault="00314F3E" w:rsidP="00AB6D53">
            <w:pPr>
              <w:ind w:left="175"/>
              <w:rPr>
                <w:b/>
                <w:color w:val="002060"/>
              </w:rPr>
            </w:pPr>
          </w:p>
          <w:p w:rsidR="00D90CBC" w:rsidRPr="00D05891" w:rsidRDefault="00D90CBC" w:rsidP="00AB6D53">
            <w:pPr>
              <w:ind w:left="175"/>
              <w:rPr>
                <w:b/>
                <w:color w:val="002060"/>
              </w:rPr>
            </w:pPr>
            <w:r w:rsidRPr="00D05891">
              <w:rPr>
                <w:b/>
                <w:color w:val="002060"/>
              </w:rPr>
              <w:lastRenderedPageBreak/>
              <w:t>5. Schritt: Film definieren</w:t>
            </w:r>
          </w:p>
          <w:p w:rsidR="00D90CBC" w:rsidRPr="00D05891" w:rsidRDefault="00D90CBC" w:rsidP="00AB6D53">
            <w:pPr>
              <w:ind w:left="175"/>
              <w:rPr>
                <w:b/>
              </w:rPr>
            </w:pPr>
          </w:p>
          <w:p w:rsidR="00D90CBC" w:rsidRPr="00D05891" w:rsidRDefault="00D90CBC" w:rsidP="00AB6D53">
            <w:pPr>
              <w:ind w:left="33"/>
              <w:jc w:val="center"/>
              <w:rPr>
                <w:b/>
              </w:rPr>
            </w:pPr>
            <w:r w:rsidRPr="00D05891">
              <w:rPr>
                <w:noProof/>
                <w:lang w:eastAsia="de-DE"/>
              </w:rPr>
              <w:drawing>
                <wp:inline distT="0" distB="0" distL="0" distR="0" wp14:anchorId="685EAE64" wp14:editId="13552486">
                  <wp:extent cx="2826328" cy="1627909"/>
                  <wp:effectExtent l="0" t="0" r="0" b="0"/>
                  <wp:docPr id="359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600" cy="1635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CBC" w:rsidRPr="00D05891" w:rsidTr="00FE6321">
        <w:tc>
          <w:tcPr>
            <w:tcW w:w="4503" w:type="dxa"/>
            <w:gridSpan w:val="2"/>
          </w:tcPr>
          <w:p w:rsidR="00D90CBC" w:rsidRPr="00D05891" w:rsidRDefault="00D90CBC" w:rsidP="00671579">
            <w:pPr>
              <w:rPr>
                <w:b/>
                <w:color w:val="002060"/>
              </w:rPr>
            </w:pPr>
            <w:r w:rsidRPr="00D05891">
              <w:rPr>
                <w:b/>
                <w:color w:val="002060"/>
              </w:rPr>
              <w:lastRenderedPageBreak/>
              <w:t>6.</w:t>
            </w:r>
            <w:r w:rsidR="001B227F">
              <w:rPr>
                <w:b/>
                <w:color w:val="002060"/>
              </w:rPr>
              <w:t xml:space="preserve"> </w:t>
            </w:r>
            <w:r w:rsidRPr="00D05891">
              <w:rPr>
                <w:b/>
                <w:color w:val="002060"/>
              </w:rPr>
              <w:t>Schritt: Film bearbeiten</w:t>
            </w:r>
          </w:p>
          <w:p w:rsidR="00D90CBC" w:rsidRPr="00D05891" w:rsidRDefault="00D90CBC" w:rsidP="00671579">
            <w:pPr>
              <w:rPr>
                <w:b/>
                <w:color w:val="002060"/>
              </w:rPr>
            </w:pPr>
          </w:p>
          <w:p w:rsidR="00D90CBC" w:rsidRPr="00D05891" w:rsidRDefault="00D90CBC" w:rsidP="00671579">
            <w:pPr>
              <w:jc w:val="center"/>
              <w:rPr>
                <w:b/>
                <w:color w:val="002060"/>
              </w:rPr>
            </w:pPr>
            <w:r w:rsidRPr="00D05891">
              <w:rPr>
                <w:b/>
                <w:noProof/>
                <w:color w:val="002060"/>
                <w:lang w:eastAsia="de-DE"/>
              </w:rPr>
              <w:drawing>
                <wp:inline distT="0" distB="0" distL="0" distR="0" wp14:anchorId="04F89F9C" wp14:editId="510FCB62">
                  <wp:extent cx="2777837" cy="1697182"/>
                  <wp:effectExtent l="0" t="0" r="3810" b="0"/>
                  <wp:docPr id="360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044" cy="1697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0CBC" w:rsidRPr="00D05891" w:rsidRDefault="00D90CBC" w:rsidP="00671579">
            <w:pPr>
              <w:rPr>
                <w:b/>
                <w:color w:val="002060"/>
              </w:rPr>
            </w:pPr>
          </w:p>
        </w:tc>
        <w:tc>
          <w:tcPr>
            <w:tcW w:w="4783" w:type="dxa"/>
          </w:tcPr>
          <w:p w:rsidR="00D90CBC" w:rsidRPr="00D05891" w:rsidRDefault="00D90CBC" w:rsidP="00671579">
            <w:pPr>
              <w:rPr>
                <w:b/>
                <w:color w:val="002060"/>
              </w:rPr>
            </w:pPr>
            <w:r w:rsidRPr="00D05891">
              <w:rPr>
                <w:b/>
                <w:color w:val="002060"/>
              </w:rPr>
              <w:t>7. Schritt: Film ansehen und speichern</w:t>
            </w:r>
          </w:p>
          <w:p w:rsidR="00D90CBC" w:rsidRPr="00D05891" w:rsidRDefault="00D90CBC" w:rsidP="00671579">
            <w:pPr>
              <w:rPr>
                <w:b/>
                <w:color w:val="002060"/>
              </w:rPr>
            </w:pPr>
          </w:p>
          <w:p w:rsidR="00D90CBC" w:rsidRPr="00D05891" w:rsidRDefault="00D90CBC" w:rsidP="00671579">
            <w:pPr>
              <w:jc w:val="center"/>
              <w:rPr>
                <w:b/>
                <w:color w:val="002060"/>
              </w:rPr>
            </w:pPr>
            <w:r w:rsidRPr="00D05891">
              <w:rPr>
                <w:b/>
                <w:noProof/>
                <w:color w:val="002060"/>
                <w:lang w:eastAsia="de-DE"/>
              </w:rPr>
              <w:drawing>
                <wp:inline distT="0" distB="0" distL="0" distR="0" wp14:anchorId="65FA52C7" wp14:editId="4F4696E0">
                  <wp:extent cx="2902527" cy="1695135"/>
                  <wp:effectExtent l="0" t="0" r="0" b="635"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79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B12" w:rsidRDefault="00E02B12">
      <w:pPr>
        <w:spacing w:line="240" w:lineRule="auto"/>
        <w:rPr>
          <w:b/>
          <w:sz w:val="24"/>
          <w:szCs w:val="24"/>
        </w:rPr>
      </w:pPr>
    </w:p>
    <w:sectPr w:rsidR="00E02B12" w:rsidSect="00B25C60">
      <w:footerReference w:type="first" r:id="rId35"/>
      <w:pgSz w:w="11906" w:h="16838"/>
      <w:pgMar w:top="1418" w:right="1418" w:bottom="567" w:left="1418" w:header="454" w:footer="1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EE7" w:rsidRDefault="00506EE7" w:rsidP="00837EC7">
      <w:pPr>
        <w:spacing w:line="240" w:lineRule="auto"/>
      </w:pPr>
      <w:r>
        <w:separator/>
      </w:r>
    </w:p>
  </w:endnote>
  <w:endnote w:type="continuationSeparator" w:id="0">
    <w:p w:rsidR="00506EE7" w:rsidRDefault="00506EE7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wiss721BT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447" w:rsidRDefault="00090447" w:rsidP="00565A68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  <w:rPr>
        <w:rFonts w:ascii="Calibri" w:hAnsi="Calibri" w:cs="Calibri"/>
      </w:rPr>
    </w:pP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1" locked="0" layoutInCell="0" allowOverlap="1" wp14:anchorId="7D478126" wp14:editId="3B327AED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2" name="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447" w:rsidRDefault="00090447" w:rsidP="00090447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083F7A61" wp14:editId="06468DF8">
                                <wp:extent cx="1236345" cy="431800"/>
                                <wp:effectExtent l="0" t="0" r="1905" b="635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90447" w:rsidRDefault="00090447" w:rsidP="0009044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2" o:spid="_x0000_s1027" style="position:absolute;left:0;text-align:left;margin-left:73.3pt;margin-top:-3pt;width:97pt;height:3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" o:allowincell="f" filled="f" stroked="f">
              <v:textbox inset="0,0,0,0">
                <w:txbxContent>
                  <w:p w:rsidR="00090447" w:rsidRDefault="00090447" w:rsidP="00090447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54282DFE" wp14:editId="24794AFB">
                          <wp:extent cx="1236345" cy="431800"/>
                          <wp:effectExtent l="0" t="0" r="1905" b="635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90447" w:rsidRDefault="00090447" w:rsidP="00090447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="0049465B" w:rsidRPr="00796A21">
      <w:rPr>
        <w:sz w:val="20"/>
        <w:szCs w:val="20"/>
      </w:rPr>
      <w:t>gekennzeichnet</w:t>
    </w:r>
    <w:r w:rsidRPr="00796A21">
      <w:rPr>
        <w:sz w:val="20"/>
        <w:szCs w:val="20"/>
      </w:rPr>
      <w:t>,</w:t>
    </w:r>
    <w:r w:rsidR="0049465B" w:rsidRPr="00796A21">
      <w:rPr>
        <w:sz w:val="20"/>
        <w:szCs w:val="20"/>
      </w:rPr>
      <w:t xml:space="preserve">          </w:t>
    </w:r>
    <w:r w:rsidRPr="00796A21">
      <w:rPr>
        <w:sz w:val="20"/>
        <w:szCs w:val="20"/>
      </w:rPr>
      <w:t xml:space="preserve"> 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2017</w:t>
    </w:r>
    <w:r w:rsidR="00565A68">
      <w:rPr>
        <w:rFonts w:ascii="Calibri" w:hAnsi="Calibri" w:cs="Calibri"/>
      </w:rPr>
      <w:tab/>
    </w:r>
    <w:r w:rsidR="00565A68" w:rsidRPr="00565A68">
      <w:rPr>
        <w:rFonts w:ascii="Calibri" w:hAnsi="Calibri" w:cs="Calibri"/>
      </w:rPr>
      <w:fldChar w:fldCharType="begin"/>
    </w:r>
    <w:r w:rsidR="00565A68" w:rsidRPr="00565A68">
      <w:rPr>
        <w:rFonts w:ascii="Calibri" w:hAnsi="Calibri" w:cs="Calibri"/>
      </w:rPr>
      <w:instrText>PAGE   \* MERGEFORMAT</w:instrText>
    </w:r>
    <w:r w:rsidR="00565A68" w:rsidRPr="00565A68">
      <w:rPr>
        <w:rFonts w:ascii="Calibri" w:hAnsi="Calibri" w:cs="Calibri"/>
      </w:rPr>
      <w:fldChar w:fldCharType="separate"/>
    </w:r>
    <w:r w:rsidR="00E01582">
      <w:rPr>
        <w:rFonts w:ascii="Calibri" w:hAnsi="Calibri" w:cs="Calibri"/>
        <w:noProof/>
      </w:rPr>
      <w:t>8</w:t>
    </w:r>
    <w:r w:rsidR="00565A68" w:rsidRPr="00565A68">
      <w:rPr>
        <w:rFonts w:ascii="Calibri" w:hAnsi="Calibri" w:cs="Calibri"/>
      </w:rPr>
      <w:fldChar w:fldCharType="end"/>
    </w:r>
  </w:p>
  <w:p w:rsidR="009F7216" w:rsidRDefault="009F7216" w:rsidP="00090447">
    <w:pPr>
      <w:pStyle w:val="Fuzeile"/>
      <w:tabs>
        <w:tab w:val="left" w:pos="284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BC" w:rsidRDefault="00F915BC" w:rsidP="00F915BC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  <w:rPr>
        <w:rFonts w:ascii="Calibri" w:hAnsi="Calibri" w:cs="Calibri"/>
      </w:rPr>
    </w:pP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9472" behindDoc="1" locked="0" layoutInCell="0" allowOverlap="1" wp14:anchorId="6EEC0A30" wp14:editId="704FB6B7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400" name="Rechteck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5BC" w:rsidRDefault="00F915BC" w:rsidP="00F915BC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3B720969" wp14:editId="20DFDB5C">
                                <wp:extent cx="1236345" cy="431800"/>
                                <wp:effectExtent l="0" t="0" r="1905" b="6350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915BC" w:rsidRDefault="00F915BC" w:rsidP="00F915B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400" o:spid="_x0000_s1028" style="position:absolute;left:0;text-align:left;margin-left:73.3pt;margin-top:-3pt;width:97pt;height:34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" o:allowincell="f" filled="f" stroked="f">
              <v:textbox inset="0,0,0,0">
                <w:txbxContent>
                  <w:p w:rsidR="00F915BC" w:rsidRDefault="00F915BC" w:rsidP="00F915BC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136D1A1F" wp14:editId="5B8FD407">
                          <wp:extent cx="1236345" cy="431800"/>
                          <wp:effectExtent l="0" t="0" r="1905" b="635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915BC" w:rsidRDefault="00F915BC" w:rsidP="00F915BC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gekennzeichnet,           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2017</w:t>
    </w:r>
    <w:r>
      <w:rPr>
        <w:rFonts w:ascii="Calibri" w:hAnsi="Calibri" w:cs="Calibri"/>
      </w:rPr>
      <w:tab/>
    </w:r>
    <w:r w:rsidRPr="00565A68">
      <w:rPr>
        <w:rFonts w:ascii="Calibri" w:hAnsi="Calibri" w:cs="Calibri"/>
      </w:rPr>
      <w:fldChar w:fldCharType="begin"/>
    </w:r>
    <w:r w:rsidRPr="00565A68">
      <w:rPr>
        <w:rFonts w:ascii="Calibri" w:hAnsi="Calibri" w:cs="Calibri"/>
      </w:rPr>
      <w:instrText>PAGE   \* MERGEFORMAT</w:instrText>
    </w:r>
    <w:r w:rsidRPr="00565A68">
      <w:rPr>
        <w:rFonts w:ascii="Calibri" w:hAnsi="Calibri" w:cs="Calibri"/>
      </w:rPr>
      <w:fldChar w:fldCharType="separate"/>
    </w:r>
    <w:r w:rsidR="00E01582">
      <w:rPr>
        <w:rFonts w:ascii="Calibri" w:hAnsi="Calibri" w:cs="Calibri"/>
        <w:noProof/>
      </w:rPr>
      <w:t>3</w:t>
    </w:r>
    <w:r w:rsidRPr="00565A68">
      <w:rPr>
        <w:rFonts w:ascii="Calibri" w:hAnsi="Calibri" w:cs="Calibri"/>
      </w:rPr>
      <w:fldChar w:fldCharType="end"/>
    </w:r>
  </w:p>
  <w:p w:rsidR="00DA2CC6" w:rsidRPr="00F915BC" w:rsidRDefault="00DA2CC6" w:rsidP="00F915B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BC" w:rsidRDefault="00F915BC" w:rsidP="00F915BC">
    <w:pPr>
      <w:pStyle w:val="Textkrper"/>
      <w:kinsoku w:val="0"/>
      <w:overflowPunct w:val="0"/>
      <w:spacing w:before="11" w:after="360"/>
      <w:ind w:left="2127" w:firstLine="709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87424" behindDoc="1" locked="0" layoutInCell="1" allowOverlap="1" wp14:anchorId="340AFAD7" wp14:editId="2445CE24">
          <wp:simplePos x="0" y="0"/>
          <wp:positionH relativeFrom="column">
            <wp:posOffset>449580</wp:posOffset>
          </wp:positionH>
          <wp:positionV relativeFrom="paragraph">
            <wp:posOffset>-38735</wp:posOffset>
          </wp:positionV>
          <wp:extent cx="1234440" cy="431800"/>
          <wp:effectExtent l="0" t="0" r="3810" b="6350"/>
          <wp:wrapTight wrapText="bothSides">
            <wp:wrapPolygon edited="0">
              <wp:start x="0" y="0"/>
              <wp:lineTo x="0" y="20965"/>
              <wp:lineTo x="21333" y="20965"/>
              <wp:lineTo x="21333" y="0"/>
              <wp:lineTo x="0" y="0"/>
            </wp:wrapPolygon>
          </wp:wrapTight>
          <wp:docPr id="399" name="Grafik 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6400" behindDoc="1" locked="0" layoutInCell="0" allowOverlap="1" wp14:anchorId="25021239" wp14:editId="5B81D1B3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398" name="Rechteck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5BC" w:rsidRDefault="00F915BC" w:rsidP="00565A68">
                          <w:pPr>
                            <w:spacing w:line="680" w:lineRule="atLeast"/>
                          </w:pPr>
                        </w:p>
                        <w:p w:rsidR="00F915BC" w:rsidRDefault="00F915BC" w:rsidP="00565A6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398" o:spid="_x0000_s1029" style="position:absolute;left:0;text-align:left;margin-left:73.3pt;margin-top:-3pt;width:97pt;height:34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" o:allowincell="f" filled="f" stroked="f">
              <v:textbox inset="0,0,0,0">
                <w:txbxContent>
                  <w:p w:rsidR="00F915BC" w:rsidRDefault="00F915BC" w:rsidP="00565A68">
                    <w:pPr>
                      <w:spacing w:line="680" w:lineRule="atLeast"/>
                    </w:pPr>
                  </w:p>
                  <w:p w:rsidR="00F915BC" w:rsidRDefault="00F915BC" w:rsidP="00565A68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gekennzeichnet,</w:t>
    </w:r>
    <w:r>
      <w:rPr>
        <w:sz w:val="20"/>
        <w:szCs w:val="20"/>
      </w:rPr>
      <w:br/>
      <w:t xml:space="preserve">             </w:t>
    </w:r>
    <w:r w:rsidRPr="00796A21">
      <w:rPr>
        <w:sz w:val="20"/>
        <w:szCs w:val="20"/>
      </w:rPr>
      <w:t>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2017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fldChar w:fldCharType="begin"/>
    </w:r>
    <w:r>
      <w:instrText>PAGE   \* MERGEFORMAT</w:instrText>
    </w:r>
    <w:r>
      <w:fldChar w:fldCharType="separate"/>
    </w:r>
    <w:r w:rsidR="00E01582">
      <w:rPr>
        <w:noProof/>
      </w:rPr>
      <w:t>5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BC" w:rsidRDefault="00F915BC" w:rsidP="00B25C60">
    <w:pPr>
      <w:pStyle w:val="Textkrper"/>
      <w:kinsoku w:val="0"/>
      <w:overflowPunct w:val="0"/>
      <w:spacing w:before="11"/>
      <w:ind w:left="2127" w:firstLine="709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84352" behindDoc="1" locked="0" layoutInCell="1" allowOverlap="1" wp14:anchorId="52475EB2" wp14:editId="1708B499">
          <wp:simplePos x="0" y="0"/>
          <wp:positionH relativeFrom="column">
            <wp:posOffset>439420</wp:posOffset>
          </wp:positionH>
          <wp:positionV relativeFrom="paragraph">
            <wp:posOffset>12065</wp:posOffset>
          </wp:positionV>
          <wp:extent cx="1234440" cy="431800"/>
          <wp:effectExtent l="0" t="0" r="3810" b="6350"/>
          <wp:wrapTight wrapText="bothSides">
            <wp:wrapPolygon edited="0">
              <wp:start x="0" y="0"/>
              <wp:lineTo x="0" y="20965"/>
              <wp:lineTo x="21333" y="20965"/>
              <wp:lineTo x="21333" y="0"/>
              <wp:lineTo x="0" y="0"/>
            </wp:wrapPolygon>
          </wp:wrapTight>
          <wp:docPr id="397" name="Grafik 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3328" behindDoc="1" locked="0" layoutInCell="0" allowOverlap="1" wp14:anchorId="44051491" wp14:editId="11F2E75B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396" name="Rechteck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5BC" w:rsidRDefault="00F915BC" w:rsidP="00565A68">
                          <w:pPr>
                            <w:spacing w:line="680" w:lineRule="atLeast"/>
                          </w:pPr>
                        </w:p>
                        <w:p w:rsidR="00F915BC" w:rsidRDefault="00F915BC" w:rsidP="00565A6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396" o:spid="_x0000_s1030" style="position:absolute;left:0;text-align:left;margin-left:73.3pt;margin-top:-3pt;width:97pt;height:34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" o:allowincell="f" filled="f" stroked="f">
              <v:textbox inset="0,0,0,0">
                <w:txbxContent>
                  <w:p w:rsidR="00F915BC" w:rsidRDefault="00F915BC" w:rsidP="00565A68">
                    <w:pPr>
                      <w:spacing w:line="680" w:lineRule="atLeast"/>
                    </w:pPr>
                  </w:p>
                  <w:p w:rsidR="00F915BC" w:rsidRDefault="00F915BC" w:rsidP="00565A68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gekennzeichnet,</w:t>
    </w:r>
    <w:r>
      <w:rPr>
        <w:sz w:val="20"/>
        <w:szCs w:val="20"/>
      </w:rPr>
      <w:br/>
      <w:t xml:space="preserve">             </w:t>
    </w:r>
    <w:r w:rsidRPr="00796A21">
      <w:rPr>
        <w:sz w:val="20"/>
        <w:szCs w:val="20"/>
      </w:rPr>
      <w:t>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2017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fldChar w:fldCharType="begin"/>
    </w:r>
    <w:r>
      <w:instrText>PAGE   \* MERGEFORMAT</w:instrText>
    </w:r>
    <w:r>
      <w:fldChar w:fldCharType="separate"/>
    </w:r>
    <w:r w:rsidR="00E01582">
      <w:rPr>
        <w:noProof/>
      </w:rPr>
      <w:t>6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C60" w:rsidRDefault="00B25C60" w:rsidP="00B25C60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  <w:rPr>
        <w:rFonts w:ascii="Calibri" w:hAnsi="Calibri" w:cs="Calibri"/>
      </w:rPr>
    </w:pP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1280" behindDoc="1" locked="0" layoutInCell="0" allowOverlap="1" wp14:anchorId="552D14FC" wp14:editId="3D8AF983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382" name="Rechteck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C60" w:rsidRDefault="00B25C60" w:rsidP="00B25C60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437675ED" wp14:editId="3296D5DF">
                                <wp:extent cx="1236345" cy="431800"/>
                                <wp:effectExtent l="0" t="0" r="1905" b="6350"/>
                                <wp:docPr id="383" name="Grafik 3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25C60" w:rsidRDefault="00B25C60" w:rsidP="00B25C6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382" o:spid="_x0000_s1031" style="position:absolute;left:0;text-align:left;margin-left:73.3pt;margin-top:-3pt;width:97pt;height:34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" o:allowincell="f" filled="f" stroked="f">
              <v:textbox inset="0,0,0,0">
                <w:txbxContent>
                  <w:p w:rsidR="00B25C60" w:rsidRDefault="00B25C60" w:rsidP="00B25C60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7D2B6FF3" wp14:editId="0672B7B7">
                          <wp:extent cx="1236345" cy="431800"/>
                          <wp:effectExtent l="0" t="0" r="1905" b="6350"/>
                          <wp:docPr id="383" name="Grafik 38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25C60" w:rsidRDefault="00B25C60" w:rsidP="00B25C60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gekennzeichnet,           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2017</w:t>
    </w:r>
    <w:r>
      <w:rPr>
        <w:rFonts w:ascii="Calibri" w:hAnsi="Calibri" w:cs="Calibri"/>
      </w:rPr>
      <w:tab/>
    </w:r>
    <w:r w:rsidRPr="00565A68">
      <w:rPr>
        <w:rFonts w:ascii="Calibri" w:hAnsi="Calibri" w:cs="Calibri"/>
      </w:rPr>
      <w:fldChar w:fldCharType="begin"/>
    </w:r>
    <w:r w:rsidRPr="00565A68">
      <w:rPr>
        <w:rFonts w:ascii="Calibri" w:hAnsi="Calibri" w:cs="Calibri"/>
      </w:rPr>
      <w:instrText>PAGE   \* MERGEFORMAT</w:instrText>
    </w:r>
    <w:r w:rsidRPr="00565A68">
      <w:rPr>
        <w:rFonts w:ascii="Calibri" w:hAnsi="Calibri" w:cs="Calibri"/>
      </w:rPr>
      <w:fldChar w:fldCharType="separate"/>
    </w:r>
    <w:r w:rsidR="00E01582">
      <w:rPr>
        <w:rFonts w:ascii="Calibri" w:hAnsi="Calibri" w:cs="Calibri"/>
        <w:noProof/>
      </w:rPr>
      <w:t>7</w:t>
    </w:r>
    <w:r w:rsidRPr="00565A68">
      <w:rPr>
        <w:rFonts w:ascii="Calibri" w:hAnsi="Calibri" w:cs="Calibri"/>
      </w:rPr>
      <w:fldChar w:fldCharType="end"/>
    </w:r>
  </w:p>
  <w:p w:rsidR="00B25C60" w:rsidRPr="00B25C60" w:rsidRDefault="00B25C60" w:rsidP="00B25C6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EE7" w:rsidRDefault="00506EE7" w:rsidP="00837EC7">
      <w:pPr>
        <w:spacing w:line="240" w:lineRule="auto"/>
      </w:pPr>
      <w:r>
        <w:separator/>
      </w:r>
    </w:p>
  </w:footnote>
  <w:footnote w:type="continuationSeparator" w:id="0">
    <w:p w:rsidR="00506EE7" w:rsidRDefault="00506EE7" w:rsidP="00837EC7">
      <w:pPr>
        <w:spacing w:line="240" w:lineRule="auto"/>
      </w:pPr>
      <w:r>
        <w:continuationSeparator/>
      </w:r>
    </w:p>
  </w:footnote>
  <w:footnote w:id="1">
    <w:p w:rsidR="001A7DFB" w:rsidRPr="007017BA" w:rsidRDefault="001A7DFB" w:rsidP="0007101C">
      <w:pPr>
        <w:autoSpaceDE w:val="0"/>
        <w:autoSpaceDN w:val="0"/>
        <w:adjustRightInd w:val="0"/>
        <w:spacing w:line="240" w:lineRule="auto"/>
        <w:ind w:right="-2"/>
        <w:rPr>
          <w:rFonts w:cs="Arial"/>
          <w:sz w:val="16"/>
          <w:szCs w:val="16"/>
        </w:rPr>
      </w:pPr>
      <w:r w:rsidRPr="007017BA">
        <w:rPr>
          <w:rStyle w:val="Funotenzeichen"/>
          <w:sz w:val="16"/>
          <w:szCs w:val="16"/>
        </w:rPr>
        <w:footnoteRef/>
      </w:r>
      <w:r w:rsidRPr="007017BA">
        <w:rPr>
          <w:sz w:val="16"/>
          <w:szCs w:val="16"/>
        </w:rPr>
        <w:t xml:space="preserve"> R. Bösche-Teuber, G. </w:t>
      </w:r>
      <w:proofErr w:type="spellStart"/>
      <w:r w:rsidRPr="007017BA">
        <w:rPr>
          <w:sz w:val="16"/>
          <w:szCs w:val="16"/>
        </w:rPr>
        <w:t>Teutloff</w:t>
      </w:r>
      <w:proofErr w:type="spellEnd"/>
      <w:r w:rsidR="007017BA" w:rsidRPr="007017BA">
        <w:rPr>
          <w:rFonts w:ascii="Swiss721BT-Light" w:hAnsi="Swiss721BT-Light" w:cs="Swiss721BT-Light"/>
          <w:sz w:val="16"/>
          <w:szCs w:val="16"/>
        </w:rPr>
        <w:t>;</w:t>
      </w:r>
      <w:r w:rsidRPr="007017BA">
        <w:rPr>
          <w:rFonts w:ascii="Swiss721BT-Light" w:hAnsi="Swiss721BT-Light" w:cs="Swiss721BT-Light"/>
          <w:sz w:val="16"/>
          <w:szCs w:val="16"/>
        </w:rPr>
        <w:t xml:space="preserve"> </w:t>
      </w:r>
      <w:r w:rsidRPr="007017BA">
        <w:rPr>
          <w:sz w:val="16"/>
          <w:szCs w:val="16"/>
        </w:rPr>
        <w:t>Infektionskrankheiten vorbeugen –</w:t>
      </w:r>
      <w:r w:rsidR="0007101C" w:rsidRPr="007017BA">
        <w:rPr>
          <w:sz w:val="16"/>
          <w:szCs w:val="16"/>
        </w:rPr>
        <w:t xml:space="preserve"> </w:t>
      </w:r>
      <w:r w:rsidRPr="007017BA">
        <w:rPr>
          <w:sz w:val="16"/>
          <w:szCs w:val="16"/>
        </w:rPr>
        <w:t>Schutz durch Hygiene und Impfen</w:t>
      </w:r>
      <w:r w:rsidR="0007101C" w:rsidRPr="007017BA">
        <w:rPr>
          <w:sz w:val="16"/>
          <w:szCs w:val="16"/>
        </w:rPr>
        <w:t>:</w:t>
      </w:r>
      <w:r w:rsidRPr="007017BA">
        <w:rPr>
          <w:sz w:val="16"/>
          <w:szCs w:val="16"/>
        </w:rPr>
        <w:t xml:space="preserve"> Materialien für den </w:t>
      </w:r>
      <w:r w:rsidR="0007101C" w:rsidRPr="007017BA">
        <w:rPr>
          <w:sz w:val="16"/>
          <w:szCs w:val="16"/>
        </w:rPr>
        <w:t>Unterri</w:t>
      </w:r>
      <w:r w:rsidRPr="007017BA">
        <w:rPr>
          <w:sz w:val="16"/>
          <w:szCs w:val="16"/>
        </w:rPr>
        <w:t>cht ab Jahrgangsstufe 7</w:t>
      </w:r>
      <w:r w:rsidR="0007101C" w:rsidRPr="007017BA">
        <w:rPr>
          <w:sz w:val="16"/>
          <w:szCs w:val="16"/>
        </w:rPr>
        <w:t>.</w:t>
      </w:r>
      <w:r w:rsidRPr="007017BA">
        <w:rPr>
          <w:sz w:val="16"/>
          <w:szCs w:val="16"/>
        </w:rPr>
        <w:t xml:space="preserve"> </w:t>
      </w:r>
      <w:r w:rsidR="005D4AF9">
        <w:rPr>
          <w:sz w:val="16"/>
          <w:szCs w:val="16"/>
        </w:rPr>
        <w:t xml:space="preserve">2013, </w:t>
      </w:r>
      <w:r w:rsidR="000E2A08" w:rsidRPr="007017BA">
        <w:rPr>
          <w:sz w:val="16"/>
          <w:szCs w:val="16"/>
        </w:rPr>
        <w:t xml:space="preserve">Köln: </w:t>
      </w:r>
      <w:r w:rsidRPr="007017BA">
        <w:rPr>
          <w:rFonts w:cs="Arial"/>
          <w:sz w:val="16"/>
          <w:szCs w:val="16"/>
        </w:rPr>
        <w:t>Bundeszentrale für gesundheitliche Aufklärung</w:t>
      </w:r>
      <w:r w:rsidR="000E2A08" w:rsidRPr="007017BA">
        <w:rPr>
          <w:rFonts w:cs="Arial"/>
          <w:sz w:val="16"/>
          <w:szCs w:val="16"/>
        </w:rPr>
        <w:t>.</w:t>
      </w:r>
      <w:r w:rsidRPr="007017BA">
        <w:rPr>
          <w:rFonts w:cs="Arial"/>
          <w:sz w:val="16"/>
          <w:szCs w:val="16"/>
        </w:rPr>
        <w:t xml:space="preserve"> </w:t>
      </w:r>
      <w:r w:rsidR="000E2A08" w:rsidRPr="007017BA">
        <w:rPr>
          <w:rFonts w:cs="Arial"/>
          <w:sz w:val="16"/>
          <w:szCs w:val="16"/>
        </w:rPr>
        <w:t xml:space="preserve">Seelze: </w:t>
      </w:r>
      <w:r w:rsidRPr="007017BA">
        <w:rPr>
          <w:rFonts w:cs="Arial"/>
          <w:sz w:val="16"/>
          <w:szCs w:val="16"/>
        </w:rPr>
        <w:t>Friedrich Verlag, S. 4</w:t>
      </w:r>
    </w:p>
    <w:p w:rsidR="001A7DFB" w:rsidRPr="00535CC1" w:rsidRDefault="00D11C89" w:rsidP="001A7DFB">
      <w:pPr>
        <w:pStyle w:val="berschrift2"/>
        <w:spacing w:before="0" w:beforeAutospacing="0" w:after="0" w:afterAutospacing="0"/>
        <w:rPr>
          <w:rFonts w:ascii="Arial" w:eastAsiaTheme="minorHAnsi" w:hAnsi="Arial" w:cs="Arial"/>
          <w:b w:val="0"/>
          <w:bCs w:val="0"/>
          <w:sz w:val="16"/>
          <w:szCs w:val="16"/>
          <w:lang w:eastAsia="en-US"/>
        </w:rPr>
      </w:pPr>
      <w:r w:rsidRPr="007017BA">
        <w:rPr>
          <w:rFonts w:ascii="Arial" w:eastAsiaTheme="minorHAnsi" w:hAnsi="Arial" w:cs="Arial"/>
          <w:b w:val="0"/>
          <w:bCs w:val="0"/>
          <w:color w:val="000000" w:themeColor="text1"/>
          <w:sz w:val="16"/>
          <w:szCs w:val="16"/>
          <w:vertAlign w:val="superscript"/>
          <w:lang w:eastAsia="en-US"/>
        </w:rPr>
        <w:t xml:space="preserve">2 </w:t>
      </w:r>
      <w:r w:rsidR="001A7DFB" w:rsidRPr="007017BA">
        <w:rPr>
          <w:rFonts w:ascii="Arial" w:eastAsiaTheme="minorHAnsi" w:hAnsi="Arial" w:cs="Arial"/>
          <w:b w:val="0"/>
          <w:bCs w:val="0"/>
          <w:color w:val="000000" w:themeColor="text1"/>
          <w:sz w:val="16"/>
          <w:szCs w:val="16"/>
          <w:lang w:eastAsia="en-US"/>
        </w:rPr>
        <w:t xml:space="preserve"> </w:t>
      </w:r>
      <w:r w:rsidR="004E11AF" w:rsidRPr="007017BA">
        <w:rPr>
          <w:rFonts w:ascii="Arial" w:eastAsiaTheme="minorHAnsi" w:hAnsi="Arial" w:cs="Arial"/>
          <w:b w:val="0"/>
          <w:bCs w:val="0"/>
          <w:color w:val="000000" w:themeColor="text1"/>
          <w:sz w:val="16"/>
          <w:szCs w:val="16"/>
          <w:lang w:eastAsia="en-US"/>
        </w:rPr>
        <w:t xml:space="preserve">Methode </w:t>
      </w:r>
      <w:r w:rsidR="003B61AC" w:rsidRPr="007017BA">
        <w:rPr>
          <w:rFonts w:ascii="Arial" w:eastAsiaTheme="minorHAnsi" w:hAnsi="Arial" w:cs="Arial"/>
          <w:b w:val="0"/>
          <w:bCs w:val="0"/>
          <w:color w:val="000000" w:themeColor="text1"/>
          <w:sz w:val="16"/>
          <w:szCs w:val="16"/>
          <w:lang w:eastAsia="en-US"/>
        </w:rPr>
        <w:t xml:space="preserve">Gruppenpuzzle: </w:t>
      </w:r>
      <w:hyperlink r:id="rId1" w:history="1">
        <w:r w:rsidR="001A7DFB" w:rsidRPr="007017BA">
          <w:rPr>
            <w:rStyle w:val="Hyperlink"/>
            <w:rFonts w:ascii="Arial" w:eastAsiaTheme="minorHAnsi" w:hAnsi="Arial" w:cs="Arial"/>
            <w:b w:val="0"/>
            <w:bCs w:val="0"/>
            <w:color w:val="000000" w:themeColor="text1"/>
            <w:sz w:val="16"/>
            <w:szCs w:val="16"/>
            <w:u w:val="none"/>
          </w:rPr>
          <w:t>http://ilias.uni-giessen.de/ilias/goto.php?target=cat_31102&amp;client_id=JLUG</w:t>
        </w:r>
      </w:hyperlink>
      <w:r w:rsidR="003B61AC" w:rsidRPr="007017BA">
        <w:rPr>
          <w:rStyle w:val="Hyperlink"/>
          <w:rFonts w:ascii="Arial" w:eastAsiaTheme="minorHAnsi" w:hAnsi="Arial" w:cs="Arial"/>
          <w:b w:val="0"/>
          <w:bCs w:val="0"/>
          <w:color w:val="000000" w:themeColor="text1"/>
          <w:sz w:val="16"/>
          <w:szCs w:val="16"/>
          <w:u w:val="none"/>
        </w:rPr>
        <w:t>, Zugriff</w:t>
      </w:r>
      <w:r w:rsidR="001624A3">
        <w:rPr>
          <w:rStyle w:val="Hyperlink"/>
          <w:rFonts w:ascii="Arial" w:eastAsiaTheme="minorHAnsi" w:hAnsi="Arial" w:cs="Arial"/>
          <w:b w:val="0"/>
          <w:bCs w:val="0"/>
          <w:color w:val="000000" w:themeColor="text1"/>
          <w:sz w:val="16"/>
          <w:szCs w:val="16"/>
          <w:u w:val="none"/>
        </w:rPr>
        <w:t xml:space="preserve"> am </w:t>
      </w:r>
      <w:r w:rsidR="003B61AC" w:rsidRPr="007017BA">
        <w:rPr>
          <w:rStyle w:val="Hyperlink"/>
          <w:rFonts w:ascii="Arial" w:eastAsiaTheme="minorHAnsi" w:hAnsi="Arial" w:cs="Arial"/>
          <w:b w:val="0"/>
          <w:bCs w:val="0"/>
          <w:color w:val="000000" w:themeColor="text1"/>
          <w:sz w:val="16"/>
          <w:szCs w:val="16"/>
          <w:u w:val="none"/>
        </w:rPr>
        <w:t xml:space="preserve"> 05.01.2018</w:t>
      </w:r>
    </w:p>
  </w:footnote>
  <w:footnote w:id="2">
    <w:p w:rsidR="00D90CBC" w:rsidRPr="00826160" w:rsidRDefault="00D90CBC" w:rsidP="00D90CBC">
      <w:pPr>
        <w:pStyle w:val="Funotentext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808" w:rsidRDefault="00590808" w:rsidP="00672FFE">
    <w:pPr>
      <w:pBdr>
        <w:bottom w:val="single" w:sz="4" w:space="1" w:color="auto"/>
      </w:pBdr>
      <w:rPr>
        <w:b/>
        <w:sz w:val="28"/>
        <w:szCs w:val="28"/>
      </w:rPr>
    </w:pPr>
  </w:p>
  <w:p w:rsidR="00533B08" w:rsidRPr="008119C5" w:rsidRDefault="00533B08" w:rsidP="00C11422">
    <w:pPr>
      <w:pBdr>
        <w:bottom w:val="single" w:sz="4" w:space="1" w:color="auto"/>
      </w:pBdr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1824" behindDoc="0" locked="0" layoutInCell="1" allowOverlap="1" wp14:anchorId="5ACB785E" wp14:editId="4AD58B22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1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59B" w:rsidRDefault="002D059B" w:rsidP="002D059B">
    <w:pPr>
      <w:pBdr>
        <w:bottom w:val="single" w:sz="4" w:space="1" w:color="auto"/>
      </w:pBdr>
      <w:rPr>
        <w:b/>
        <w:sz w:val="28"/>
        <w:szCs w:val="28"/>
      </w:rPr>
    </w:pPr>
  </w:p>
  <w:p w:rsidR="002D059B" w:rsidRPr="008119C5" w:rsidRDefault="002D059B" w:rsidP="002D059B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7968" behindDoc="0" locked="0" layoutInCell="1" allowOverlap="1" wp14:anchorId="1AA2B423" wp14:editId="6EE5549D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3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D059B" w:rsidRDefault="002D059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06A" w:rsidRDefault="00DF506A" w:rsidP="00DF506A">
    <w:pP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70016" behindDoc="0" locked="0" layoutInCell="1" allowOverlap="1" wp14:anchorId="6C4C86EE" wp14:editId="4EE14B1A">
          <wp:simplePos x="0" y="0"/>
          <wp:positionH relativeFrom="column">
            <wp:posOffset>8283575</wp:posOffset>
          </wp:positionH>
          <wp:positionV relativeFrom="paragraph">
            <wp:posOffset>-12700</wp:posOffset>
          </wp:positionV>
          <wp:extent cx="1106805" cy="431800"/>
          <wp:effectExtent l="0" t="0" r="0" b="6350"/>
          <wp:wrapNone/>
          <wp:docPr id="379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A2CC6" w:rsidRPr="008119C5" w:rsidRDefault="00DA2CC6" w:rsidP="00DF506A">
    <w:pPr>
      <w:pBdr>
        <w:bottom w:val="single" w:sz="4" w:space="1" w:color="auto"/>
      </w:pBdr>
      <w:jc w:val="right"/>
      <w:rPr>
        <w:b/>
        <w:sz w:val="28"/>
        <w:szCs w:val="2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06A" w:rsidRDefault="00DF506A" w:rsidP="00783BCF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79232" behindDoc="0" locked="0" layoutInCell="1" allowOverlap="1" wp14:anchorId="7EFF16AE" wp14:editId="1B160BB9">
          <wp:simplePos x="0" y="0"/>
          <wp:positionH relativeFrom="column">
            <wp:posOffset>4617720</wp:posOffset>
          </wp:positionH>
          <wp:positionV relativeFrom="paragraph">
            <wp:posOffset>5080</wp:posOffset>
          </wp:positionV>
          <wp:extent cx="1106805" cy="431800"/>
          <wp:effectExtent l="0" t="0" r="0" b="6350"/>
          <wp:wrapNone/>
          <wp:docPr id="393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F506A" w:rsidRPr="008119C5" w:rsidRDefault="00DF506A" w:rsidP="00DF506A">
    <w:pPr>
      <w:pBdr>
        <w:bottom w:val="single" w:sz="4" w:space="1" w:color="auto"/>
      </w:pBdr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77184" behindDoc="0" locked="0" layoutInCell="1" allowOverlap="1" wp14:anchorId="37CC6B16" wp14:editId="3834EB48">
          <wp:simplePos x="0" y="0"/>
          <wp:positionH relativeFrom="column">
            <wp:posOffset>8454390</wp:posOffset>
          </wp:positionH>
          <wp:positionV relativeFrom="paragraph">
            <wp:posOffset>-267970</wp:posOffset>
          </wp:positionV>
          <wp:extent cx="1106805" cy="431800"/>
          <wp:effectExtent l="0" t="0" r="0" b="6350"/>
          <wp:wrapNone/>
          <wp:docPr id="394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75136" behindDoc="0" locked="0" layoutInCell="1" allowOverlap="1" wp14:anchorId="6132FD26" wp14:editId="7C268C65">
          <wp:simplePos x="0" y="0"/>
          <wp:positionH relativeFrom="column">
            <wp:posOffset>8842375</wp:posOffset>
          </wp:positionH>
          <wp:positionV relativeFrom="paragraph">
            <wp:posOffset>-185420</wp:posOffset>
          </wp:positionV>
          <wp:extent cx="1106805" cy="431800"/>
          <wp:effectExtent l="0" t="0" r="0" b="6350"/>
          <wp:wrapNone/>
          <wp:docPr id="395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405"/>
    <w:multiLevelType w:val="hybridMultilevel"/>
    <w:tmpl w:val="25F0DF16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50452"/>
    <w:multiLevelType w:val="hybridMultilevel"/>
    <w:tmpl w:val="AE2AFF56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B64908"/>
    <w:multiLevelType w:val="hybridMultilevel"/>
    <w:tmpl w:val="A336E30C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073EA3"/>
    <w:multiLevelType w:val="hybridMultilevel"/>
    <w:tmpl w:val="78085DE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C7445"/>
    <w:multiLevelType w:val="hybridMultilevel"/>
    <w:tmpl w:val="7CF64BA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335EC0"/>
    <w:multiLevelType w:val="hybridMultilevel"/>
    <w:tmpl w:val="053AFCAE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E52C94"/>
    <w:multiLevelType w:val="hybridMultilevel"/>
    <w:tmpl w:val="100ABB3E"/>
    <w:lvl w:ilvl="0" w:tplc="B79EB524">
      <w:start w:val="1"/>
      <w:numFmt w:val="bullet"/>
      <w:lvlText w:val="­"/>
      <w:lvlJc w:val="left"/>
      <w:pPr>
        <w:ind w:left="4754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D041E7"/>
    <w:multiLevelType w:val="hybridMultilevel"/>
    <w:tmpl w:val="EF60E19A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1E0268C"/>
    <w:multiLevelType w:val="hybridMultilevel"/>
    <w:tmpl w:val="243EB288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150D7F"/>
    <w:multiLevelType w:val="hybridMultilevel"/>
    <w:tmpl w:val="01440972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345B35"/>
    <w:multiLevelType w:val="hybridMultilevel"/>
    <w:tmpl w:val="9E68909C"/>
    <w:lvl w:ilvl="0" w:tplc="8C9CA51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9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10"/>
  </w:num>
  <w:num w:numId="10">
    <w:abstractNumId w:val="8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75"/>
    <w:rsid w:val="00000D62"/>
    <w:rsid w:val="00010F0E"/>
    <w:rsid w:val="0004165F"/>
    <w:rsid w:val="00055086"/>
    <w:rsid w:val="00066B63"/>
    <w:rsid w:val="0007101C"/>
    <w:rsid w:val="00090447"/>
    <w:rsid w:val="000A2A61"/>
    <w:rsid w:val="000A4B8B"/>
    <w:rsid w:val="000B77E1"/>
    <w:rsid w:val="000C40D1"/>
    <w:rsid w:val="000E0151"/>
    <w:rsid w:val="000E2A08"/>
    <w:rsid w:val="00102FA6"/>
    <w:rsid w:val="00106459"/>
    <w:rsid w:val="0011302C"/>
    <w:rsid w:val="00115843"/>
    <w:rsid w:val="00117394"/>
    <w:rsid w:val="001258C2"/>
    <w:rsid w:val="00127971"/>
    <w:rsid w:val="00133562"/>
    <w:rsid w:val="00136172"/>
    <w:rsid w:val="00142DFA"/>
    <w:rsid w:val="00155F4E"/>
    <w:rsid w:val="00156C11"/>
    <w:rsid w:val="0016133B"/>
    <w:rsid w:val="001624A3"/>
    <w:rsid w:val="001629F0"/>
    <w:rsid w:val="001634E6"/>
    <w:rsid w:val="00163D87"/>
    <w:rsid w:val="0017678B"/>
    <w:rsid w:val="00185133"/>
    <w:rsid w:val="00191721"/>
    <w:rsid w:val="00195FBC"/>
    <w:rsid w:val="001A44EB"/>
    <w:rsid w:val="001A71B9"/>
    <w:rsid w:val="001A7DFB"/>
    <w:rsid w:val="001B043E"/>
    <w:rsid w:val="001B227F"/>
    <w:rsid w:val="001C3197"/>
    <w:rsid w:val="001F10AE"/>
    <w:rsid w:val="001F289F"/>
    <w:rsid w:val="001F319E"/>
    <w:rsid w:val="001F68AA"/>
    <w:rsid w:val="00202F49"/>
    <w:rsid w:val="00206E1F"/>
    <w:rsid w:val="00213054"/>
    <w:rsid w:val="00213A9B"/>
    <w:rsid w:val="0022394E"/>
    <w:rsid w:val="002348B8"/>
    <w:rsid w:val="002353CC"/>
    <w:rsid w:val="00260753"/>
    <w:rsid w:val="00270DFC"/>
    <w:rsid w:val="002801EB"/>
    <w:rsid w:val="00285B5B"/>
    <w:rsid w:val="002A04B8"/>
    <w:rsid w:val="002A2294"/>
    <w:rsid w:val="002B14FC"/>
    <w:rsid w:val="002C72CE"/>
    <w:rsid w:val="002D059B"/>
    <w:rsid w:val="002D3F70"/>
    <w:rsid w:val="002D55C9"/>
    <w:rsid w:val="002E1682"/>
    <w:rsid w:val="002E2B2C"/>
    <w:rsid w:val="002F3C8C"/>
    <w:rsid w:val="00300E1A"/>
    <w:rsid w:val="00314F3E"/>
    <w:rsid w:val="00321743"/>
    <w:rsid w:val="00334567"/>
    <w:rsid w:val="00336A70"/>
    <w:rsid w:val="00363539"/>
    <w:rsid w:val="00371465"/>
    <w:rsid w:val="00381AB2"/>
    <w:rsid w:val="003911AF"/>
    <w:rsid w:val="00397774"/>
    <w:rsid w:val="003A1522"/>
    <w:rsid w:val="003B61AC"/>
    <w:rsid w:val="003B75FF"/>
    <w:rsid w:val="003D08B0"/>
    <w:rsid w:val="003F4234"/>
    <w:rsid w:val="0040115E"/>
    <w:rsid w:val="004072A0"/>
    <w:rsid w:val="00411347"/>
    <w:rsid w:val="00415BCE"/>
    <w:rsid w:val="004234D3"/>
    <w:rsid w:val="00435D4D"/>
    <w:rsid w:val="00445672"/>
    <w:rsid w:val="0045370E"/>
    <w:rsid w:val="00461A0F"/>
    <w:rsid w:val="00467ABE"/>
    <w:rsid w:val="00484DC4"/>
    <w:rsid w:val="004851BE"/>
    <w:rsid w:val="0049465B"/>
    <w:rsid w:val="0049671A"/>
    <w:rsid w:val="00496D76"/>
    <w:rsid w:val="004C485B"/>
    <w:rsid w:val="004C5D31"/>
    <w:rsid w:val="004E11AF"/>
    <w:rsid w:val="004F3656"/>
    <w:rsid w:val="004F3A52"/>
    <w:rsid w:val="004F4FE8"/>
    <w:rsid w:val="005052CB"/>
    <w:rsid w:val="00506EE7"/>
    <w:rsid w:val="00507B94"/>
    <w:rsid w:val="00511575"/>
    <w:rsid w:val="00513ABD"/>
    <w:rsid w:val="00533B08"/>
    <w:rsid w:val="00535CC1"/>
    <w:rsid w:val="00537A2A"/>
    <w:rsid w:val="00554F29"/>
    <w:rsid w:val="00565A68"/>
    <w:rsid w:val="00590808"/>
    <w:rsid w:val="005960DF"/>
    <w:rsid w:val="0059797A"/>
    <w:rsid w:val="005C16CC"/>
    <w:rsid w:val="005C1DF6"/>
    <w:rsid w:val="005D0DEB"/>
    <w:rsid w:val="005D3E35"/>
    <w:rsid w:val="005D4AF9"/>
    <w:rsid w:val="005D4F76"/>
    <w:rsid w:val="005F1ACA"/>
    <w:rsid w:val="005F6F46"/>
    <w:rsid w:val="00631CB9"/>
    <w:rsid w:val="00633B64"/>
    <w:rsid w:val="0064296D"/>
    <w:rsid w:val="00672FFE"/>
    <w:rsid w:val="00677337"/>
    <w:rsid w:val="00680804"/>
    <w:rsid w:val="00694663"/>
    <w:rsid w:val="006A22F8"/>
    <w:rsid w:val="006A599E"/>
    <w:rsid w:val="006C48C3"/>
    <w:rsid w:val="006C713F"/>
    <w:rsid w:val="006D084A"/>
    <w:rsid w:val="006D5EEA"/>
    <w:rsid w:val="006D719E"/>
    <w:rsid w:val="006F1657"/>
    <w:rsid w:val="006F7122"/>
    <w:rsid w:val="007017BA"/>
    <w:rsid w:val="007024FB"/>
    <w:rsid w:val="007218F9"/>
    <w:rsid w:val="007357B6"/>
    <w:rsid w:val="00740B13"/>
    <w:rsid w:val="00744B66"/>
    <w:rsid w:val="00746D80"/>
    <w:rsid w:val="00754E36"/>
    <w:rsid w:val="007621C5"/>
    <w:rsid w:val="007621DD"/>
    <w:rsid w:val="0077614A"/>
    <w:rsid w:val="00781D29"/>
    <w:rsid w:val="00783BCF"/>
    <w:rsid w:val="00796A21"/>
    <w:rsid w:val="007C1D1C"/>
    <w:rsid w:val="007C32D6"/>
    <w:rsid w:val="007C3E2C"/>
    <w:rsid w:val="007C4727"/>
    <w:rsid w:val="007D6BA1"/>
    <w:rsid w:val="007F0BFF"/>
    <w:rsid w:val="007F3002"/>
    <w:rsid w:val="00800BD6"/>
    <w:rsid w:val="008109AD"/>
    <w:rsid w:val="00811255"/>
    <w:rsid w:val="008119C5"/>
    <w:rsid w:val="00816B9A"/>
    <w:rsid w:val="00820851"/>
    <w:rsid w:val="0082187F"/>
    <w:rsid w:val="00825908"/>
    <w:rsid w:val="00826C8F"/>
    <w:rsid w:val="0083073F"/>
    <w:rsid w:val="008355C4"/>
    <w:rsid w:val="00837EC7"/>
    <w:rsid w:val="008436D6"/>
    <w:rsid w:val="00857CE5"/>
    <w:rsid w:val="008628CB"/>
    <w:rsid w:val="00881403"/>
    <w:rsid w:val="008964FD"/>
    <w:rsid w:val="008A1768"/>
    <w:rsid w:val="008B1D49"/>
    <w:rsid w:val="008B6E6E"/>
    <w:rsid w:val="008D4BA4"/>
    <w:rsid w:val="008E049B"/>
    <w:rsid w:val="008E2ED1"/>
    <w:rsid w:val="008E7D45"/>
    <w:rsid w:val="008F78E6"/>
    <w:rsid w:val="00902288"/>
    <w:rsid w:val="009071D1"/>
    <w:rsid w:val="0091593A"/>
    <w:rsid w:val="00937B60"/>
    <w:rsid w:val="0095558E"/>
    <w:rsid w:val="00963CB6"/>
    <w:rsid w:val="00971722"/>
    <w:rsid w:val="009755E0"/>
    <w:rsid w:val="00976BF2"/>
    <w:rsid w:val="009A1D85"/>
    <w:rsid w:val="009D1535"/>
    <w:rsid w:val="009F42E4"/>
    <w:rsid w:val="009F7216"/>
    <w:rsid w:val="00A20523"/>
    <w:rsid w:val="00A366CC"/>
    <w:rsid w:val="00A57E9B"/>
    <w:rsid w:val="00A65257"/>
    <w:rsid w:val="00A65F52"/>
    <w:rsid w:val="00A6743D"/>
    <w:rsid w:val="00A804F8"/>
    <w:rsid w:val="00A828A1"/>
    <w:rsid w:val="00A91E84"/>
    <w:rsid w:val="00A95892"/>
    <w:rsid w:val="00A973E5"/>
    <w:rsid w:val="00AB509B"/>
    <w:rsid w:val="00AB6D53"/>
    <w:rsid w:val="00AD39E6"/>
    <w:rsid w:val="00AE2D84"/>
    <w:rsid w:val="00AE3A55"/>
    <w:rsid w:val="00B1369E"/>
    <w:rsid w:val="00B14EEB"/>
    <w:rsid w:val="00B2327A"/>
    <w:rsid w:val="00B25C60"/>
    <w:rsid w:val="00B45A9B"/>
    <w:rsid w:val="00B542E5"/>
    <w:rsid w:val="00B94BD8"/>
    <w:rsid w:val="00BB44B1"/>
    <w:rsid w:val="00BC0DCA"/>
    <w:rsid w:val="00BC0E36"/>
    <w:rsid w:val="00BC2437"/>
    <w:rsid w:val="00BC763D"/>
    <w:rsid w:val="00BD753D"/>
    <w:rsid w:val="00BD7E76"/>
    <w:rsid w:val="00BE7704"/>
    <w:rsid w:val="00BF22FF"/>
    <w:rsid w:val="00BF2994"/>
    <w:rsid w:val="00BF4880"/>
    <w:rsid w:val="00C01D4F"/>
    <w:rsid w:val="00C11422"/>
    <w:rsid w:val="00C16860"/>
    <w:rsid w:val="00C17F88"/>
    <w:rsid w:val="00C2144F"/>
    <w:rsid w:val="00C2632F"/>
    <w:rsid w:val="00C27A3A"/>
    <w:rsid w:val="00C40797"/>
    <w:rsid w:val="00C40A67"/>
    <w:rsid w:val="00C47F23"/>
    <w:rsid w:val="00C55C0C"/>
    <w:rsid w:val="00C6552D"/>
    <w:rsid w:val="00C752F4"/>
    <w:rsid w:val="00C85D70"/>
    <w:rsid w:val="00C86433"/>
    <w:rsid w:val="00C97F7E"/>
    <w:rsid w:val="00CA2D77"/>
    <w:rsid w:val="00CB1E8C"/>
    <w:rsid w:val="00CB3549"/>
    <w:rsid w:val="00CC5492"/>
    <w:rsid w:val="00CD51AA"/>
    <w:rsid w:val="00CE7506"/>
    <w:rsid w:val="00CF76A0"/>
    <w:rsid w:val="00D00800"/>
    <w:rsid w:val="00D01B2E"/>
    <w:rsid w:val="00D04A49"/>
    <w:rsid w:val="00D06280"/>
    <w:rsid w:val="00D0707C"/>
    <w:rsid w:val="00D11C89"/>
    <w:rsid w:val="00D226DE"/>
    <w:rsid w:val="00D270BC"/>
    <w:rsid w:val="00D41BE0"/>
    <w:rsid w:val="00D90CBC"/>
    <w:rsid w:val="00D9742B"/>
    <w:rsid w:val="00DA2CC6"/>
    <w:rsid w:val="00DC563E"/>
    <w:rsid w:val="00DC762A"/>
    <w:rsid w:val="00DD0C30"/>
    <w:rsid w:val="00DF308F"/>
    <w:rsid w:val="00DF506A"/>
    <w:rsid w:val="00E01582"/>
    <w:rsid w:val="00E02B12"/>
    <w:rsid w:val="00E1193E"/>
    <w:rsid w:val="00E16A0E"/>
    <w:rsid w:val="00E16B27"/>
    <w:rsid w:val="00E20B90"/>
    <w:rsid w:val="00E54420"/>
    <w:rsid w:val="00E55A45"/>
    <w:rsid w:val="00E5739D"/>
    <w:rsid w:val="00E579BF"/>
    <w:rsid w:val="00E6625E"/>
    <w:rsid w:val="00E72519"/>
    <w:rsid w:val="00E84ADD"/>
    <w:rsid w:val="00E85381"/>
    <w:rsid w:val="00E85DB9"/>
    <w:rsid w:val="00E86529"/>
    <w:rsid w:val="00E87D45"/>
    <w:rsid w:val="00E914F0"/>
    <w:rsid w:val="00E91AB7"/>
    <w:rsid w:val="00EA4734"/>
    <w:rsid w:val="00EA5291"/>
    <w:rsid w:val="00EB070D"/>
    <w:rsid w:val="00EC1F75"/>
    <w:rsid w:val="00EC51CF"/>
    <w:rsid w:val="00EC68C4"/>
    <w:rsid w:val="00ED0EC3"/>
    <w:rsid w:val="00EE2034"/>
    <w:rsid w:val="00EE24FC"/>
    <w:rsid w:val="00EE310D"/>
    <w:rsid w:val="00F122B4"/>
    <w:rsid w:val="00F17F92"/>
    <w:rsid w:val="00F2257F"/>
    <w:rsid w:val="00F25D65"/>
    <w:rsid w:val="00F372D1"/>
    <w:rsid w:val="00F5187C"/>
    <w:rsid w:val="00F717EF"/>
    <w:rsid w:val="00F86862"/>
    <w:rsid w:val="00F915BC"/>
    <w:rsid w:val="00FA0BB9"/>
    <w:rsid w:val="00FA4DC2"/>
    <w:rsid w:val="00FB56D1"/>
    <w:rsid w:val="00FE6321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1A7D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3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090447"/>
    <w:pPr>
      <w:widowControl w:val="0"/>
      <w:autoSpaceDE w:val="0"/>
      <w:autoSpaceDN w:val="0"/>
      <w:adjustRightInd w:val="0"/>
      <w:spacing w:line="240" w:lineRule="auto"/>
      <w:ind w:left="158"/>
    </w:pPr>
    <w:rPr>
      <w:rFonts w:eastAsiaTheme="minorEastAsia" w:cs="Arial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0447"/>
    <w:rPr>
      <w:rFonts w:ascii="Arial" w:eastAsiaTheme="minorEastAsia" w:hAnsi="Arial" w:cs="Arial"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A7DFB"/>
    <w:rPr>
      <w:rFonts w:ascii="Times New Roman" w:eastAsia="Times New Roman" w:hAnsi="Times New Roman"/>
      <w:b/>
      <w:bCs/>
      <w:sz w:val="36"/>
      <w:szCs w:val="36"/>
    </w:rPr>
  </w:style>
  <w:style w:type="paragraph" w:styleId="Beschriftung">
    <w:name w:val="caption"/>
    <w:basedOn w:val="Standard"/>
    <w:next w:val="Standard"/>
    <w:uiPriority w:val="35"/>
    <w:unhideWhenUsed/>
    <w:qFormat/>
    <w:rsid w:val="001A7DFB"/>
    <w:pP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710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1A7D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3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090447"/>
    <w:pPr>
      <w:widowControl w:val="0"/>
      <w:autoSpaceDE w:val="0"/>
      <w:autoSpaceDN w:val="0"/>
      <w:adjustRightInd w:val="0"/>
      <w:spacing w:line="240" w:lineRule="auto"/>
      <w:ind w:left="158"/>
    </w:pPr>
    <w:rPr>
      <w:rFonts w:eastAsiaTheme="minorEastAsia" w:cs="Arial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0447"/>
    <w:rPr>
      <w:rFonts w:ascii="Arial" w:eastAsiaTheme="minorEastAsia" w:hAnsi="Arial" w:cs="Arial"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A7DFB"/>
    <w:rPr>
      <w:rFonts w:ascii="Times New Roman" w:eastAsia="Times New Roman" w:hAnsi="Times New Roman"/>
      <w:b/>
      <w:bCs/>
      <w:sz w:val="36"/>
      <w:szCs w:val="36"/>
    </w:rPr>
  </w:style>
  <w:style w:type="paragraph" w:styleId="Beschriftung">
    <w:name w:val="caption"/>
    <w:basedOn w:val="Standard"/>
    <w:next w:val="Standard"/>
    <w:uiPriority w:val="35"/>
    <w:unhideWhenUsed/>
    <w:qFormat/>
    <w:rsid w:val="001A7DFB"/>
    <w:pP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710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de.wikipedia.org/wiki/Masern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sa/3.0/de/" TargetMode="External"/><Relationship Id="rId20" Type="http://schemas.openxmlformats.org/officeDocument/2006/relationships/footer" Target="footer3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de.wikipedia.org/wiki/Masern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reativecommons.org/licenses/by-sa/3.0/de/" TargetMode="External"/><Relationship Id="rId22" Type="http://schemas.openxmlformats.org/officeDocument/2006/relationships/footer" Target="footer4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lias.uni-giessen.de/ilias/goto.php?target=cat_31102&amp;client_id=JLU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BCBF01-EE70-43E7-946A-030A7A6EF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10</Pages>
  <Words>1212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8837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Foerster</cp:lastModifiedBy>
  <cp:revision>2</cp:revision>
  <cp:lastPrinted>2018-03-13T07:45:00Z</cp:lastPrinted>
  <dcterms:created xsi:type="dcterms:W3CDTF">2018-03-13T09:26:00Z</dcterms:created>
  <dcterms:modified xsi:type="dcterms:W3CDTF">2018-03-13T09:26:00Z</dcterms:modified>
</cp:coreProperties>
</file>